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0B393A" w14:textId="78210D59" w:rsidR="00B52732" w:rsidRPr="00B52732" w:rsidRDefault="008D43F7" w:rsidP="00B52732">
      <w:pPr>
        <w:pStyle w:val="Title"/>
      </w:pPr>
      <w:bookmarkStart w:id="0" w:name="_GoBack"/>
      <w:r w:rsidRPr="008D43F7">
        <w:t xml:space="preserve">Build A </w:t>
      </w:r>
      <w:r>
        <w:t xml:space="preserve">Raspberry </w:t>
      </w:r>
      <w:bookmarkEnd w:id="0"/>
      <w:r>
        <w:t>Pi</w:t>
      </w:r>
      <w:r w:rsidRPr="008D43F7">
        <w:t xml:space="preserve"> Space Invaders Controller</w:t>
      </w:r>
      <w:r w:rsidR="00B57B78">
        <w:rPr>
          <w:lang w:eastAsia="en-GB"/>
        </w:rPr>
        <w:drawing>
          <wp:anchor distT="0" distB="0" distL="114300" distR="114300" simplePos="0" relativeHeight="251609600" behindDoc="0" locked="0" layoutInCell="1" allowOverlap="0" wp14:anchorId="070B39CD" wp14:editId="3E259D90">
            <wp:simplePos x="0" y="0"/>
            <wp:positionH relativeFrom="page">
              <wp:posOffset>4140835</wp:posOffset>
            </wp:positionH>
            <wp:positionV relativeFrom="page">
              <wp:posOffset>431800</wp:posOffset>
            </wp:positionV>
            <wp:extent cx="3012440" cy="1805305"/>
            <wp:effectExtent l="0" t="0" r="0" b="0"/>
            <wp:wrapSquare wrapText="bothSides"/>
            <wp:docPr id="4" name="Picture 2" descr="cotswoldjam-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tswoldjam-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12440" cy="1805305"/>
                    </a:xfrm>
                    <a:prstGeom prst="rect">
                      <a:avLst/>
                    </a:prstGeom>
                    <a:noFill/>
                  </pic:spPr>
                </pic:pic>
              </a:graphicData>
            </a:graphic>
            <wp14:sizeRelH relativeFrom="page">
              <wp14:pctWidth>0</wp14:pctWidth>
            </wp14:sizeRelH>
            <wp14:sizeRelV relativeFrom="page">
              <wp14:pctHeight>0</wp14:pctHeight>
            </wp14:sizeRelV>
          </wp:anchor>
        </w:drawing>
      </w:r>
    </w:p>
    <w:p w14:paraId="070B393B" w14:textId="0EB80DD2" w:rsidR="004A50E6" w:rsidRPr="008D43F7" w:rsidRDefault="005E73C9" w:rsidP="00C1548D">
      <w:pPr>
        <w:rPr>
          <w:rStyle w:val="Hyperlink"/>
          <w:color w:val="auto"/>
          <w:u w:val="none"/>
        </w:rPr>
      </w:pPr>
      <w:bookmarkStart w:id="1" w:name="_Hlk530039574"/>
      <w:bookmarkEnd w:id="1"/>
      <w:r>
        <w:rPr>
          <w:color w:val="000000"/>
          <w:sz w:val="22"/>
          <w:szCs w:val="22"/>
        </w:rPr>
        <w:drawing>
          <wp:anchor distT="0" distB="0" distL="114300" distR="114300" simplePos="0" relativeHeight="251712512" behindDoc="1" locked="0" layoutInCell="1" allowOverlap="1" wp14:anchorId="6FD5FD7C" wp14:editId="7F58417F">
            <wp:simplePos x="0" y="0"/>
            <wp:positionH relativeFrom="margin">
              <wp:posOffset>1562983</wp:posOffset>
            </wp:positionH>
            <wp:positionV relativeFrom="paragraph">
              <wp:posOffset>55880</wp:posOffset>
            </wp:positionV>
            <wp:extent cx="3938440" cy="377825"/>
            <wp:effectExtent l="0" t="419100" r="0" b="46037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870707">
                      <a:off x="0" y="0"/>
                      <a:ext cx="3938440" cy="377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4A9E">
        <w:t xml:space="preserve">Tutorial </w:t>
      </w:r>
      <w:r w:rsidR="00183554">
        <w:t xml:space="preserve">by </w:t>
      </w:r>
      <w:r w:rsidR="0099209D">
        <w:t xml:space="preserve">Stuart Fox </w:t>
      </w:r>
      <w:r w:rsidR="00992AC8">
        <w:br/>
        <w:t xml:space="preserve">Thanks to </w:t>
      </w:r>
      <w:r w:rsidR="004B7734" w:rsidRPr="004B7734">
        <w:t>Scott Bowman</w:t>
      </w:r>
      <w:r w:rsidR="009022AC">
        <w:t xml:space="preserve"> &amp; </w:t>
      </w:r>
      <w:r w:rsidR="009022AC" w:rsidRPr="009022AC">
        <w:t>Lee Robinson</w:t>
      </w:r>
      <w:r w:rsidR="008D43F7">
        <w:br/>
      </w:r>
      <w:r w:rsidR="00372A98">
        <w:t>Public Domain</w:t>
      </w:r>
      <w:r w:rsidR="00372A98">
        <w:br/>
      </w:r>
      <w:r w:rsidR="00165338">
        <w:t>2</w:t>
      </w:r>
      <w:r w:rsidR="00C437CC">
        <w:t>8</w:t>
      </w:r>
      <w:r w:rsidR="00C437CC" w:rsidRPr="00C437CC">
        <w:rPr>
          <w:vertAlign w:val="superscript"/>
        </w:rPr>
        <w:t>th</w:t>
      </w:r>
      <w:r w:rsidR="00C437CC">
        <w:t xml:space="preserve"> </w:t>
      </w:r>
      <w:r w:rsidR="00372A98">
        <w:t>Jan</w:t>
      </w:r>
      <w:r w:rsidR="00470EDF">
        <w:t xml:space="preserve"> 201</w:t>
      </w:r>
      <w:r w:rsidR="00372A98">
        <w:t>7</w:t>
      </w:r>
      <w:r w:rsidR="009E7C94">
        <w:t xml:space="preserve"> - </w:t>
      </w:r>
      <w:hyperlink r:id="rId10" w:history="1">
        <w:r w:rsidR="002A0705" w:rsidRPr="008D46BC">
          <w:rPr>
            <w:rStyle w:val="Hyperlink"/>
          </w:rPr>
          <w:t>www.cotswoldjam.org</w:t>
        </w:r>
      </w:hyperlink>
    </w:p>
    <w:p w14:paraId="4293F829" w14:textId="59A638A3" w:rsidR="008D43F7" w:rsidRDefault="00DC5336" w:rsidP="008D43F7">
      <w:r>
        <w:rPr>
          <w:color w:val="000000"/>
          <w:sz w:val="22"/>
          <w:szCs w:val="22"/>
        </w:rPr>
        <w:drawing>
          <wp:anchor distT="0" distB="0" distL="114300" distR="114300" simplePos="0" relativeHeight="251714560" behindDoc="1" locked="0" layoutInCell="1" allowOverlap="1" wp14:anchorId="2E3F4EC7" wp14:editId="6F077C71">
            <wp:simplePos x="0" y="0"/>
            <wp:positionH relativeFrom="margin">
              <wp:posOffset>5340737</wp:posOffset>
            </wp:positionH>
            <wp:positionV relativeFrom="paragraph">
              <wp:posOffset>74930</wp:posOffset>
            </wp:positionV>
            <wp:extent cx="3938440" cy="377825"/>
            <wp:effectExtent l="0" t="419100" r="0" b="46037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870707">
                      <a:off x="0" y="0"/>
                      <a:ext cx="3938440" cy="377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4C8E">
        <w:rPr>
          <w:sz w:val="36"/>
          <w:szCs w:val="36"/>
          <w:lang w:eastAsia="en-GB"/>
        </w:rPr>
        <w:drawing>
          <wp:anchor distT="0" distB="0" distL="114300" distR="114300" simplePos="0" relativeHeight="251620864" behindDoc="1" locked="0" layoutInCell="1" allowOverlap="1" wp14:anchorId="444D40C5" wp14:editId="419C91CA">
            <wp:simplePos x="0" y="0"/>
            <wp:positionH relativeFrom="column">
              <wp:posOffset>4192905</wp:posOffset>
            </wp:positionH>
            <wp:positionV relativeFrom="paragraph">
              <wp:posOffset>665480</wp:posOffset>
            </wp:positionV>
            <wp:extent cx="2362200" cy="177228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62200" cy="1772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43F7">
        <w:t>In this tutorial, we’ll build a mini game controler, wire it to a Raspberry Pi’s GPIO pins and write a program in python to recognise the button presses. Finally we’ll exam</w:t>
      </w:r>
      <w:r w:rsidR="00DB7336">
        <w:t>i</w:t>
      </w:r>
      <w:r w:rsidR="008D43F7">
        <w:t>ne and run a space invaders game, modified with the methods we’ve just learnt about to work with our contro</w:t>
      </w:r>
      <w:r w:rsidR="00DB7336">
        <w:t>l</w:t>
      </w:r>
      <w:r w:rsidR="008D43F7">
        <w:t>ler.</w:t>
      </w:r>
    </w:p>
    <w:p w14:paraId="1B69FE49" w14:textId="77777777" w:rsidR="004D12DB" w:rsidRDefault="008D43F7" w:rsidP="004D12DB">
      <w:r>
        <w:rPr>
          <w:sz w:val="36"/>
          <w:szCs w:val="36"/>
          <w:lang w:eastAsia="en-GB"/>
        </w:rPr>
        <w:t>What’s in the kit?</w:t>
      </w:r>
      <w:r w:rsidR="004D12DB">
        <w:tab/>
      </w:r>
    </w:p>
    <w:p w14:paraId="465F9288" w14:textId="4A808F96" w:rsidR="008D43F7" w:rsidRPr="008D43F7" w:rsidRDefault="00D65529" w:rsidP="004D12DB">
      <w:r>
        <w:t>In your bag you will find the following components:</w:t>
      </w:r>
      <w:r w:rsidR="008D43F7">
        <w:br/>
      </w:r>
      <w:r w:rsidR="004D12DB">
        <w:tab/>
      </w:r>
      <w:r w:rsidR="008D43F7">
        <w:t>6</w:t>
      </w:r>
      <w:r w:rsidR="004511FD">
        <w:t xml:space="preserve"> x M-</w:t>
      </w:r>
      <w:r>
        <w:t>F Jumper leads</w:t>
      </w:r>
      <w:r w:rsidR="004511FD">
        <w:t xml:space="preserve"> (pin to socket)</w:t>
      </w:r>
      <w:r w:rsidR="000D1FEE">
        <w:br/>
      </w:r>
      <w:r w:rsidR="004D12DB">
        <w:t xml:space="preserve"> </w:t>
      </w:r>
      <w:r w:rsidR="004D12DB">
        <w:tab/>
      </w:r>
      <w:r w:rsidR="000D1FEE">
        <w:t>1 x Mini Breadboard</w:t>
      </w:r>
      <w:r w:rsidR="000D1FEE">
        <w:br/>
      </w:r>
      <w:r w:rsidR="004D12DB">
        <w:t xml:space="preserve"> </w:t>
      </w:r>
      <w:r w:rsidR="004D12DB">
        <w:tab/>
      </w:r>
      <w:r w:rsidR="008D43F7">
        <w:t>3</w:t>
      </w:r>
      <w:r w:rsidR="000D1FEE">
        <w:t xml:space="preserve"> x </w:t>
      </w:r>
      <w:r w:rsidR="008D43F7">
        <w:t>Moment</w:t>
      </w:r>
      <w:r w:rsidR="00DB7336">
        <w:t>a</w:t>
      </w:r>
      <w:r w:rsidR="008D43F7">
        <w:t>ry Push Buttons</w:t>
      </w:r>
      <w:r>
        <w:t xml:space="preserve"> </w:t>
      </w:r>
    </w:p>
    <w:p w14:paraId="2B7E458A" w14:textId="35487F22" w:rsidR="00B74DF1" w:rsidRPr="00B74DF1" w:rsidRDefault="00410FD9" w:rsidP="008C3AFE">
      <w:pPr>
        <w:rPr>
          <w:sz w:val="36"/>
          <w:szCs w:val="36"/>
        </w:rPr>
      </w:pPr>
      <w:r>
        <w:drawing>
          <wp:anchor distT="0" distB="0" distL="114300" distR="114300" simplePos="0" relativeHeight="251646464" behindDoc="0" locked="0" layoutInCell="1" allowOverlap="1" wp14:anchorId="3387B3DD" wp14:editId="0EFA0DA6">
            <wp:simplePos x="0" y="0"/>
            <wp:positionH relativeFrom="column">
              <wp:posOffset>3416790</wp:posOffset>
            </wp:positionH>
            <wp:positionV relativeFrom="paragraph">
              <wp:posOffset>294005</wp:posOffset>
            </wp:positionV>
            <wp:extent cx="1350790" cy="1524000"/>
            <wp:effectExtent l="0" t="0" r="190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11428" r="28571" b="8000"/>
                    <a:stretch/>
                  </pic:blipFill>
                  <pic:spPr bwMode="auto">
                    <a:xfrm>
                      <a:off x="0" y="0"/>
                      <a:ext cx="1351515" cy="15248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671040" behindDoc="0" locked="0" layoutInCell="1" allowOverlap="1" wp14:anchorId="0B6D00D5" wp14:editId="29EA4178">
            <wp:simplePos x="0" y="0"/>
            <wp:positionH relativeFrom="margin">
              <wp:posOffset>4931953</wp:posOffset>
            </wp:positionH>
            <wp:positionV relativeFrom="paragraph">
              <wp:posOffset>293982</wp:posOffset>
            </wp:positionV>
            <wp:extent cx="1623152" cy="1523388"/>
            <wp:effectExtent l="0" t="0" r="0" b="63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t="27381" r="22619"/>
                    <a:stretch/>
                  </pic:blipFill>
                  <pic:spPr bwMode="auto">
                    <a:xfrm>
                      <a:off x="0" y="0"/>
                      <a:ext cx="1623351" cy="1523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43F7">
        <w:rPr>
          <w:sz w:val="36"/>
          <w:szCs w:val="36"/>
        </w:rPr>
        <w:t xml:space="preserve">Part 1 - </w:t>
      </w:r>
      <w:r w:rsidR="008D43F7" w:rsidRPr="008D43F7">
        <w:rPr>
          <w:sz w:val="36"/>
          <w:szCs w:val="36"/>
        </w:rPr>
        <w:t>Let’s build the contro</w:t>
      </w:r>
      <w:r w:rsidR="00256E90">
        <w:rPr>
          <w:sz w:val="36"/>
          <w:szCs w:val="36"/>
        </w:rPr>
        <w:t>l</w:t>
      </w:r>
      <w:r w:rsidR="008D43F7" w:rsidRPr="008D43F7">
        <w:rPr>
          <w:sz w:val="36"/>
          <w:szCs w:val="36"/>
        </w:rPr>
        <w:t>ler</w:t>
      </w:r>
      <w:r w:rsidR="008D43F7">
        <w:rPr>
          <w:sz w:val="36"/>
          <w:szCs w:val="36"/>
        </w:rPr>
        <w:t>!</w:t>
      </w:r>
    </w:p>
    <w:p w14:paraId="6CC82DB5" w14:textId="39210B05" w:rsidR="008D43F7" w:rsidRDefault="000051E8" w:rsidP="008C3AFE">
      <w:r>
        <w:drawing>
          <wp:anchor distT="0" distB="0" distL="114300" distR="114300" simplePos="0" relativeHeight="251709440" behindDoc="0" locked="0" layoutInCell="1" allowOverlap="1" wp14:anchorId="42A087C1" wp14:editId="10FDDE43">
            <wp:simplePos x="0" y="0"/>
            <wp:positionH relativeFrom="column">
              <wp:posOffset>41910</wp:posOffset>
            </wp:positionH>
            <wp:positionV relativeFrom="paragraph">
              <wp:posOffset>26670</wp:posOffset>
            </wp:positionV>
            <wp:extent cx="304800" cy="1221105"/>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4800" cy="1221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43F7">
        <w:t>Take a button by it’s connecters as shown and carefully bend the button so it is at a 90 degree angle to the pins.</w:t>
      </w:r>
    </w:p>
    <w:p w14:paraId="59E83FBE" w14:textId="6DDCBF39" w:rsidR="008D43F7" w:rsidRDefault="008D43F7" w:rsidP="008C3AFE">
      <w:r>
        <w:t>Do this slowly and gently to avoid snapping the connecters.</w:t>
      </w:r>
    </w:p>
    <w:p w14:paraId="5F2A086A" w14:textId="6ABD3F94" w:rsidR="00997A5D" w:rsidRDefault="00441517" w:rsidP="008C3AFE">
      <w:r>
        <w:drawing>
          <wp:anchor distT="0" distB="0" distL="114300" distR="114300" simplePos="0" relativeHeight="251677184" behindDoc="0" locked="0" layoutInCell="1" allowOverlap="1" wp14:anchorId="09866CB8" wp14:editId="1E6B7198">
            <wp:simplePos x="0" y="0"/>
            <wp:positionH relativeFrom="column">
              <wp:posOffset>-110490</wp:posOffset>
            </wp:positionH>
            <wp:positionV relativeFrom="paragraph">
              <wp:posOffset>53975</wp:posOffset>
            </wp:positionV>
            <wp:extent cx="2228850" cy="1710690"/>
            <wp:effectExtent l="0" t="0" r="0" b="381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28850" cy="1710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82174E" w14:textId="65FB0A0B" w:rsidR="008D43F7" w:rsidRDefault="00160E8C" w:rsidP="008C3AFE">
      <w:r>
        <w:drawing>
          <wp:anchor distT="0" distB="0" distL="114300" distR="114300" simplePos="0" relativeHeight="251684352" behindDoc="0" locked="0" layoutInCell="1" allowOverlap="1" wp14:anchorId="54ABDDBD" wp14:editId="632E04C8">
            <wp:simplePos x="0" y="0"/>
            <wp:positionH relativeFrom="column">
              <wp:posOffset>3846830</wp:posOffset>
            </wp:positionH>
            <wp:positionV relativeFrom="paragraph">
              <wp:posOffset>458470</wp:posOffset>
            </wp:positionV>
            <wp:extent cx="2701290" cy="2028825"/>
            <wp:effectExtent l="0" t="0" r="3810" b="952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01290"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43F7">
        <w:t>Place the breadboard in front of you as in the image to the left</w:t>
      </w:r>
      <w:r w:rsidR="00256E90">
        <w:t>. Use</w:t>
      </w:r>
      <w:r w:rsidR="008D43F7">
        <w:t xml:space="preserve"> the numbers and letters shown </w:t>
      </w:r>
      <w:r w:rsidR="00AC48C3">
        <w:t xml:space="preserve">in the image </w:t>
      </w:r>
      <w:r w:rsidR="008D43F7">
        <w:t>as reference.</w:t>
      </w:r>
    </w:p>
    <w:p w14:paraId="419C4550" w14:textId="53591573" w:rsidR="008D43F7" w:rsidRDefault="008D43F7" w:rsidP="008C3AFE">
      <w:r>
        <w:t xml:space="preserve">Now take your first button and push it’s connectors into holes </w:t>
      </w:r>
      <w:r w:rsidRPr="008D43F7">
        <w:rPr>
          <w:b/>
        </w:rPr>
        <w:t>E1</w:t>
      </w:r>
      <w:r>
        <w:t xml:space="preserve"> and </w:t>
      </w:r>
      <w:r w:rsidRPr="008D43F7">
        <w:rPr>
          <w:b/>
        </w:rPr>
        <w:t>E3</w:t>
      </w:r>
      <w:r>
        <w:t xml:space="preserve"> with the button facing away from you as shown on the right.</w:t>
      </w:r>
      <w:r>
        <w:br/>
      </w:r>
      <w:r>
        <w:br/>
        <w:t>Repeat this pr</w:t>
      </w:r>
      <w:r w:rsidR="00AC48C3">
        <w:t>o</w:t>
      </w:r>
      <w:r>
        <w:t xml:space="preserve">cess, placing your second button’s connectors into holes </w:t>
      </w:r>
      <w:r w:rsidRPr="008D43F7">
        <w:rPr>
          <w:b/>
        </w:rPr>
        <w:t>E5</w:t>
      </w:r>
      <w:r>
        <w:t xml:space="preserve"> and </w:t>
      </w:r>
      <w:r w:rsidRPr="008D43F7">
        <w:rPr>
          <w:b/>
        </w:rPr>
        <w:t>E7</w:t>
      </w:r>
      <w:r>
        <w:t xml:space="preserve"> and the third button’s connectors into holes </w:t>
      </w:r>
      <w:r w:rsidRPr="008D43F7">
        <w:rPr>
          <w:b/>
        </w:rPr>
        <w:t>E15</w:t>
      </w:r>
      <w:r>
        <w:t xml:space="preserve"> and </w:t>
      </w:r>
      <w:r w:rsidRPr="008D43F7">
        <w:rPr>
          <w:b/>
        </w:rPr>
        <w:t>E17</w:t>
      </w:r>
      <w:r>
        <w:t>.</w:t>
      </w:r>
    </w:p>
    <w:p w14:paraId="068A5789" w14:textId="3DD793A0" w:rsidR="008D43F7" w:rsidRPr="00CA5224" w:rsidRDefault="00441517" w:rsidP="008C3AFE">
      <w:r w:rsidRPr="00CA5224">
        <w:lastRenderedPageBreak/>
        <w:drawing>
          <wp:anchor distT="0" distB="0" distL="114300" distR="114300" simplePos="0" relativeHeight="251703808" behindDoc="0" locked="0" layoutInCell="1" allowOverlap="1" wp14:anchorId="197B8C46" wp14:editId="012AA31C">
            <wp:simplePos x="0" y="0"/>
            <wp:positionH relativeFrom="column">
              <wp:posOffset>4632325</wp:posOffset>
            </wp:positionH>
            <wp:positionV relativeFrom="paragraph">
              <wp:posOffset>555625</wp:posOffset>
            </wp:positionV>
            <wp:extent cx="1762125" cy="1762125"/>
            <wp:effectExtent l="0" t="0" r="9525" b="952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62125" cy="1762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43F7" w:rsidRPr="00CA5224">
        <w:drawing>
          <wp:anchor distT="0" distB="0" distL="114300" distR="114300" simplePos="0" relativeHeight="251694592" behindDoc="0" locked="0" layoutInCell="1" allowOverlap="1" wp14:anchorId="2DAEC27E" wp14:editId="7C848739">
            <wp:simplePos x="0" y="0"/>
            <wp:positionH relativeFrom="column">
              <wp:posOffset>3810</wp:posOffset>
            </wp:positionH>
            <wp:positionV relativeFrom="paragraph">
              <wp:posOffset>13335</wp:posOffset>
            </wp:positionV>
            <wp:extent cx="2352675" cy="1765935"/>
            <wp:effectExtent l="0" t="0" r="9525" b="571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52675" cy="1765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43F7" w:rsidRPr="00CA5224">
        <w:t xml:space="preserve">With all three buttons installed, gently bend the connectors towards you by applying pressure as shown on the left so that the buttons are facing upwards above rows </w:t>
      </w:r>
      <w:r w:rsidR="008D43F7" w:rsidRPr="00CA5224">
        <w:rPr>
          <w:b/>
        </w:rPr>
        <w:t>F</w:t>
      </w:r>
      <w:r w:rsidR="008D43F7" w:rsidRPr="00CA5224">
        <w:t xml:space="preserve"> and </w:t>
      </w:r>
      <w:r w:rsidR="00BD7160">
        <w:rPr>
          <w:b/>
        </w:rPr>
        <w:t>G</w:t>
      </w:r>
      <w:r w:rsidR="008D43F7" w:rsidRPr="00CA5224">
        <w:t xml:space="preserve"> of your breadboard.</w:t>
      </w:r>
    </w:p>
    <w:p w14:paraId="1FFC5FA9" w14:textId="7E452634" w:rsidR="008D43F7" w:rsidRPr="00186992" w:rsidRDefault="008D43F7" w:rsidP="008C3AFE">
      <w:r w:rsidRPr="00CA5224">
        <w:br/>
      </w:r>
      <w:r w:rsidR="007A68C9" w:rsidRPr="00CA5224">
        <w:br/>
      </w:r>
      <w:r w:rsidR="007A68C9" w:rsidRPr="00CA5224">
        <w:br/>
      </w:r>
      <w:r w:rsidRPr="00CA5224">
        <w:t>Your control panel should now look like the picture on the right.</w:t>
      </w:r>
      <w:r w:rsidR="00186992">
        <w:br/>
      </w:r>
    </w:p>
    <w:p w14:paraId="2F3333A8" w14:textId="215BF572" w:rsidR="007A68C9" w:rsidRPr="00CA5224" w:rsidRDefault="008D43F7" w:rsidP="007A68C9">
      <w:r>
        <w:rPr>
          <w:sz w:val="36"/>
          <w:szCs w:val="36"/>
        </w:rPr>
        <w:t>Part 2 – Wiring your control</w:t>
      </w:r>
      <w:r w:rsidR="00BD7160">
        <w:rPr>
          <w:sz w:val="36"/>
          <w:szCs w:val="36"/>
        </w:rPr>
        <w:t>l</w:t>
      </w:r>
      <w:r>
        <w:rPr>
          <w:sz w:val="36"/>
          <w:szCs w:val="36"/>
        </w:rPr>
        <w:t>er</w:t>
      </w:r>
      <w:r w:rsidR="00186992">
        <w:rPr>
          <w:sz w:val="36"/>
          <w:szCs w:val="36"/>
        </w:rPr>
        <w:br/>
      </w:r>
      <w:r w:rsidR="007A68C9" w:rsidRPr="00CA5224">
        <w:t>The colour of the jumper wires in your kit is not important – where you put them is</w:t>
      </w:r>
      <w:r w:rsidR="00D57088" w:rsidRPr="00CA5224">
        <w:t xml:space="preserve"> </w:t>
      </w:r>
      <w:r w:rsidR="007A68C9" w:rsidRPr="00CA5224">
        <w:t>important! Make sure you connect to the correct hole</w:t>
      </w:r>
      <w:r w:rsidR="00B13BAC" w:rsidRPr="00CA5224">
        <w:t>s and pins</w:t>
      </w:r>
      <w:r w:rsidR="007A68C9" w:rsidRPr="00CA5224">
        <w:t>.</w:t>
      </w:r>
    </w:p>
    <w:p w14:paraId="480627D7" w14:textId="0FEE9DE3" w:rsidR="007A68C9" w:rsidRPr="00CA5224" w:rsidRDefault="007A68C9" w:rsidP="008C3AFE">
      <w:pPr>
        <w:rPr>
          <w:b/>
          <w:color w:val="FF0000"/>
        </w:rPr>
      </w:pPr>
      <w:r w:rsidRPr="00CA5224">
        <w:rPr>
          <w:b/>
          <w:color w:val="FF0000"/>
        </w:rPr>
        <w:t xml:space="preserve">First, make sure your Pi is shut down and the power lead disconnected. </w:t>
      </w:r>
    </w:p>
    <w:p w14:paraId="65BE3576" w14:textId="417887FF" w:rsidR="008D43F7" w:rsidRPr="008D43F7" w:rsidRDefault="008D43F7" w:rsidP="008C3AFE">
      <w:pPr>
        <w:rPr>
          <w:sz w:val="36"/>
          <w:szCs w:val="36"/>
        </w:rPr>
      </w:pPr>
      <w:r>
        <w:drawing>
          <wp:inline distT="0" distB="0" distL="0" distR="0" wp14:anchorId="6C2826E5" wp14:editId="4B188DCA">
            <wp:extent cx="6457177" cy="4047929"/>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64051" cy="4052238"/>
                    </a:xfrm>
                    <a:prstGeom prst="rect">
                      <a:avLst/>
                    </a:prstGeom>
                    <a:noFill/>
                    <a:ln>
                      <a:noFill/>
                    </a:ln>
                  </pic:spPr>
                </pic:pic>
              </a:graphicData>
            </a:graphic>
          </wp:inline>
        </w:drawing>
      </w:r>
    </w:p>
    <w:tbl>
      <w:tblPr>
        <w:tblStyle w:val="TableGrid"/>
        <w:tblpPr w:leftFromText="180" w:rightFromText="180" w:vertAnchor="text" w:horzAnchor="margin" w:tblpY="527"/>
        <w:tblW w:w="0" w:type="auto"/>
        <w:tblLook w:val="04A0" w:firstRow="1" w:lastRow="0" w:firstColumn="1" w:lastColumn="0" w:noHBand="0" w:noVBand="1"/>
      </w:tblPr>
      <w:tblGrid>
        <w:gridCol w:w="2204"/>
        <w:gridCol w:w="2213"/>
        <w:gridCol w:w="281"/>
        <w:gridCol w:w="2342"/>
        <w:gridCol w:w="2588"/>
      </w:tblGrid>
      <w:tr w:rsidR="008D43F7" w:rsidRPr="00CA5224" w14:paraId="7211ADC3" w14:textId="77777777" w:rsidTr="008D43F7">
        <w:tc>
          <w:tcPr>
            <w:tcW w:w="2235" w:type="dxa"/>
          </w:tcPr>
          <w:p w14:paraId="4FE800F6" w14:textId="77777777" w:rsidR="008D43F7" w:rsidRPr="00CA5224" w:rsidRDefault="008D43F7" w:rsidP="008D43F7">
            <w:pPr>
              <w:rPr>
                <w:sz w:val="22"/>
                <w:szCs w:val="22"/>
              </w:rPr>
            </w:pPr>
            <w:r w:rsidRPr="00CA5224">
              <w:rPr>
                <w:b/>
                <w:sz w:val="22"/>
                <w:szCs w:val="22"/>
              </w:rPr>
              <w:t>Breadboard</w:t>
            </w:r>
          </w:p>
        </w:tc>
        <w:tc>
          <w:tcPr>
            <w:tcW w:w="2268" w:type="dxa"/>
          </w:tcPr>
          <w:p w14:paraId="1279B244" w14:textId="77777777" w:rsidR="008D43F7" w:rsidRPr="00CA5224" w:rsidRDefault="008D43F7" w:rsidP="008D43F7">
            <w:pPr>
              <w:rPr>
                <w:sz w:val="22"/>
                <w:szCs w:val="22"/>
              </w:rPr>
            </w:pPr>
            <w:r w:rsidRPr="00CA5224">
              <w:rPr>
                <w:b/>
                <w:sz w:val="22"/>
                <w:szCs w:val="22"/>
              </w:rPr>
              <w:t>Pi GPIO</w:t>
            </w:r>
          </w:p>
        </w:tc>
        <w:tc>
          <w:tcPr>
            <w:tcW w:w="283" w:type="dxa"/>
            <w:tcBorders>
              <w:top w:val="nil"/>
              <w:bottom w:val="nil"/>
            </w:tcBorders>
          </w:tcPr>
          <w:p w14:paraId="61B88676" w14:textId="77777777" w:rsidR="008D43F7" w:rsidRPr="00CA5224" w:rsidRDefault="008D43F7" w:rsidP="008D43F7">
            <w:pPr>
              <w:rPr>
                <w:sz w:val="22"/>
                <w:szCs w:val="22"/>
              </w:rPr>
            </w:pPr>
          </w:p>
        </w:tc>
        <w:tc>
          <w:tcPr>
            <w:tcW w:w="2410" w:type="dxa"/>
          </w:tcPr>
          <w:p w14:paraId="7F0B39B3" w14:textId="6DB60DCE" w:rsidR="008D43F7" w:rsidRPr="00CA5224" w:rsidRDefault="008D43F7" w:rsidP="008D43F7">
            <w:pPr>
              <w:rPr>
                <w:sz w:val="22"/>
                <w:szCs w:val="22"/>
              </w:rPr>
            </w:pPr>
          </w:p>
        </w:tc>
        <w:tc>
          <w:tcPr>
            <w:tcW w:w="2658" w:type="dxa"/>
          </w:tcPr>
          <w:p w14:paraId="6CB18A40" w14:textId="37ADB6E7" w:rsidR="008D43F7" w:rsidRPr="00CA5224" w:rsidRDefault="008D43F7" w:rsidP="008D43F7">
            <w:pPr>
              <w:rPr>
                <w:sz w:val="22"/>
                <w:szCs w:val="22"/>
              </w:rPr>
            </w:pPr>
          </w:p>
        </w:tc>
      </w:tr>
      <w:tr w:rsidR="008D43F7" w:rsidRPr="00CA5224" w14:paraId="4DE266C1" w14:textId="77777777" w:rsidTr="008D43F7">
        <w:tc>
          <w:tcPr>
            <w:tcW w:w="2235" w:type="dxa"/>
          </w:tcPr>
          <w:p w14:paraId="2B43FD10" w14:textId="77777777" w:rsidR="008D43F7" w:rsidRPr="00CA5224" w:rsidRDefault="008D43F7" w:rsidP="008D43F7">
            <w:pPr>
              <w:rPr>
                <w:b/>
                <w:sz w:val="22"/>
                <w:szCs w:val="22"/>
                <w:u w:val="single"/>
              </w:rPr>
            </w:pPr>
            <w:r w:rsidRPr="00CA5224">
              <w:rPr>
                <w:b/>
                <w:sz w:val="22"/>
                <w:szCs w:val="22"/>
              </w:rPr>
              <w:t>A1</w:t>
            </w:r>
            <w:r w:rsidRPr="00CA5224">
              <w:rPr>
                <w:sz w:val="22"/>
                <w:szCs w:val="22"/>
              </w:rPr>
              <w:t xml:space="preserve">          Wire to</w:t>
            </w:r>
          </w:p>
        </w:tc>
        <w:tc>
          <w:tcPr>
            <w:tcW w:w="2268" w:type="dxa"/>
          </w:tcPr>
          <w:p w14:paraId="6A5025F4" w14:textId="77777777" w:rsidR="008D43F7" w:rsidRPr="00CA5224" w:rsidRDefault="008D43F7" w:rsidP="008D43F7">
            <w:pPr>
              <w:rPr>
                <w:b/>
                <w:sz w:val="22"/>
                <w:szCs w:val="22"/>
                <w:u w:val="single"/>
              </w:rPr>
            </w:pPr>
            <w:r w:rsidRPr="00CA5224">
              <w:rPr>
                <w:b/>
                <w:sz w:val="22"/>
                <w:szCs w:val="22"/>
              </w:rPr>
              <w:t>Pin 29</w:t>
            </w:r>
            <w:r w:rsidRPr="00CA5224">
              <w:rPr>
                <w:sz w:val="22"/>
                <w:szCs w:val="22"/>
              </w:rPr>
              <w:t xml:space="preserve"> (GPIO 5)</w:t>
            </w:r>
          </w:p>
        </w:tc>
        <w:tc>
          <w:tcPr>
            <w:tcW w:w="283" w:type="dxa"/>
            <w:tcBorders>
              <w:top w:val="nil"/>
              <w:bottom w:val="nil"/>
            </w:tcBorders>
          </w:tcPr>
          <w:p w14:paraId="1FCCE4FF" w14:textId="77777777" w:rsidR="008D43F7" w:rsidRPr="00CA5224" w:rsidRDefault="008D43F7" w:rsidP="008D43F7">
            <w:pPr>
              <w:rPr>
                <w:sz w:val="22"/>
                <w:szCs w:val="22"/>
              </w:rPr>
            </w:pPr>
          </w:p>
        </w:tc>
        <w:tc>
          <w:tcPr>
            <w:tcW w:w="2410" w:type="dxa"/>
          </w:tcPr>
          <w:p w14:paraId="1279DEEF" w14:textId="77777777" w:rsidR="008D43F7" w:rsidRPr="00CA5224" w:rsidRDefault="008D43F7" w:rsidP="008D43F7">
            <w:pPr>
              <w:rPr>
                <w:sz w:val="22"/>
                <w:szCs w:val="22"/>
              </w:rPr>
            </w:pPr>
            <w:r w:rsidRPr="00CA5224">
              <w:rPr>
                <w:b/>
                <w:sz w:val="22"/>
                <w:szCs w:val="22"/>
              </w:rPr>
              <w:t>A7</w:t>
            </w:r>
            <w:r w:rsidRPr="00CA5224">
              <w:rPr>
                <w:sz w:val="22"/>
                <w:szCs w:val="22"/>
              </w:rPr>
              <w:t xml:space="preserve">         Wire to</w:t>
            </w:r>
          </w:p>
        </w:tc>
        <w:tc>
          <w:tcPr>
            <w:tcW w:w="2658" w:type="dxa"/>
          </w:tcPr>
          <w:p w14:paraId="686A378F" w14:textId="77777777" w:rsidR="008D43F7" w:rsidRPr="00CA5224" w:rsidRDefault="008D43F7" w:rsidP="008D43F7">
            <w:pPr>
              <w:rPr>
                <w:sz w:val="22"/>
                <w:szCs w:val="22"/>
              </w:rPr>
            </w:pPr>
            <w:r w:rsidRPr="00CA5224">
              <w:rPr>
                <w:b/>
                <w:sz w:val="22"/>
                <w:szCs w:val="22"/>
              </w:rPr>
              <w:t>Pin 25</w:t>
            </w:r>
            <w:r w:rsidRPr="00CA5224">
              <w:rPr>
                <w:sz w:val="22"/>
                <w:szCs w:val="22"/>
              </w:rPr>
              <w:t xml:space="preserve"> (GND)</w:t>
            </w:r>
          </w:p>
        </w:tc>
      </w:tr>
      <w:tr w:rsidR="008D43F7" w:rsidRPr="00CA5224" w14:paraId="2E43E644" w14:textId="77777777" w:rsidTr="008D43F7">
        <w:tc>
          <w:tcPr>
            <w:tcW w:w="2235" w:type="dxa"/>
          </w:tcPr>
          <w:p w14:paraId="018CD2FB" w14:textId="77777777" w:rsidR="008D43F7" w:rsidRPr="00CA5224" w:rsidRDefault="008D43F7" w:rsidP="008D43F7">
            <w:pPr>
              <w:rPr>
                <w:b/>
                <w:sz w:val="22"/>
                <w:szCs w:val="22"/>
              </w:rPr>
            </w:pPr>
            <w:r w:rsidRPr="00CA5224">
              <w:rPr>
                <w:b/>
                <w:sz w:val="22"/>
                <w:szCs w:val="22"/>
              </w:rPr>
              <w:t>A3</w:t>
            </w:r>
            <w:r w:rsidRPr="00CA5224">
              <w:rPr>
                <w:sz w:val="22"/>
                <w:szCs w:val="22"/>
              </w:rPr>
              <w:t xml:space="preserve">          Wire to</w:t>
            </w:r>
          </w:p>
        </w:tc>
        <w:tc>
          <w:tcPr>
            <w:tcW w:w="2268" w:type="dxa"/>
          </w:tcPr>
          <w:p w14:paraId="1286AAFF" w14:textId="77777777" w:rsidR="008D43F7" w:rsidRPr="00CA5224" w:rsidRDefault="008D43F7" w:rsidP="008D43F7">
            <w:pPr>
              <w:rPr>
                <w:b/>
                <w:sz w:val="22"/>
                <w:szCs w:val="22"/>
              </w:rPr>
            </w:pPr>
            <w:r w:rsidRPr="00CA5224">
              <w:rPr>
                <w:b/>
                <w:sz w:val="22"/>
                <w:szCs w:val="22"/>
              </w:rPr>
              <w:t>Pin 39</w:t>
            </w:r>
            <w:r w:rsidRPr="00CA5224">
              <w:rPr>
                <w:sz w:val="22"/>
                <w:szCs w:val="22"/>
              </w:rPr>
              <w:t xml:space="preserve"> (GND)</w:t>
            </w:r>
          </w:p>
        </w:tc>
        <w:tc>
          <w:tcPr>
            <w:tcW w:w="283" w:type="dxa"/>
            <w:tcBorders>
              <w:top w:val="nil"/>
              <w:bottom w:val="nil"/>
            </w:tcBorders>
          </w:tcPr>
          <w:p w14:paraId="535ABAE0" w14:textId="77777777" w:rsidR="008D43F7" w:rsidRPr="00CA5224" w:rsidRDefault="008D43F7" w:rsidP="008D43F7">
            <w:pPr>
              <w:rPr>
                <w:sz w:val="22"/>
                <w:szCs w:val="22"/>
              </w:rPr>
            </w:pPr>
          </w:p>
        </w:tc>
        <w:tc>
          <w:tcPr>
            <w:tcW w:w="2410" w:type="dxa"/>
          </w:tcPr>
          <w:p w14:paraId="5ABFF83B" w14:textId="77777777" w:rsidR="008D43F7" w:rsidRPr="00CA5224" w:rsidRDefault="008D43F7" w:rsidP="008D43F7">
            <w:pPr>
              <w:rPr>
                <w:sz w:val="22"/>
                <w:szCs w:val="22"/>
              </w:rPr>
            </w:pPr>
            <w:r w:rsidRPr="00CA5224">
              <w:rPr>
                <w:b/>
                <w:sz w:val="22"/>
                <w:szCs w:val="22"/>
              </w:rPr>
              <w:t>A15</w:t>
            </w:r>
            <w:r w:rsidRPr="00CA5224">
              <w:rPr>
                <w:sz w:val="22"/>
                <w:szCs w:val="22"/>
              </w:rPr>
              <w:t xml:space="preserve">       Wire to</w:t>
            </w:r>
          </w:p>
        </w:tc>
        <w:tc>
          <w:tcPr>
            <w:tcW w:w="2658" w:type="dxa"/>
          </w:tcPr>
          <w:p w14:paraId="11A2D14B" w14:textId="77777777" w:rsidR="008D43F7" w:rsidRPr="00CA5224" w:rsidRDefault="008D43F7" w:rsidP="008D43F7">
            <w:pPr>
              <w:rPr>
                <w:sz w:val="22"/>
                <w:szCs w:val="22"/>
              </w:rPr>
            </w:pPr>
            <w:r w:rsidRPr="00CA5224">
              <w:rPr>
                <w:b/>
                <w:sz w:val="22"/>
                <w:szCs w:val="22"/>
              </w:rPr>
              <w:t>Pin 33</w:t>
            </w:r>
            <w:r w:rsidRPr="00CA5224">
              <w:rPr>
                <w:sz w:val="22"/>
                <w:szCs w:val="22"/>
              </w:rPr>
              <w:t xml:space="preserve"> (GPIO 13)</w:t>
            </w:r>
          </w:p>
        </w:tc>
      </w:tr>
      <w:tr w:rsidR="008D43F7" w:rsidRPr="00CA5224" w14:paraId="4440E11F" w14:textId="77777777" w:rsidTr="008D43F7">
        <w:tc>
          <w:tcPr>
            <w:tcW w:w="2235" w:type="dxa"/>
          </w:tcPr>
          <w:p w14:paraId="7DE58522" w14:textId="77777777" w:rsidR="008D43F7" w:rsidRPr="00CA5224" w:rsidRDefault="008D43F7" w:rsidP="008D43F7">
            <w:pPr>
              <w:rPr>
                <w:b/>
                <w:sz w:val="22"/>
                <w:szCs w:val="22"/>
              </w:rPr>
            </w:pPr>
            <w:r w:rsidRPr="00CA5224">
              <w:rPr>
                <w:b/>
                <w:sz w:val="22"/>
                <w:szCs w:val="22"/>
              </w:rPr>
              <w:t>A5</w:t>
            </w:r>
            <w:r w:rsidRPr="00CA5224">
              <w:rPr>
                <w:sz w:val="22"/>
                <w:szCs w:val="22"/>
              </w:rPr>
              <w:t xml:space="preserve">          Wire to</w:t>
            </w:r>
          </w:p>
        </w:tc>
        <w:tc>
          <w:tcPr>
            <w:tcW w:w="2268" w:type="dxa"/>
          </w:tcPr>
          <w:p w14:paraId="69315FA9" w14:textId="77777777" w:rsidR="008D43F7" w:rsidRPr="00CA5224" w:rsidRDefault="008D43F7" w:rsidP="008D43F7">
            <w:pPr>
              <w:rPr>
                <w:b/>
                <w:sz w:val="22"/>
                <w:szCs w:val="22"/>
              </w:rPr>
            </w:pPr>
            <w:r w:rsidRPr="00CA5224">
              <w:rPr>
                <w:b/>
                <w:sz w:val="22"/>
                <w:szCs w:val="22"/>
              </w:rPr>
              <w:t>Pin 31</w:t>
            </w:r>
            <w:r w:rsidRPr="00CA5224">
              <w:rPr>
                <w:sz w:val="22"/>
                <w:szCs w:val="22"/>
              </w:rPr>
              <w:t xml:space="preserve"> (GPIO 6)</w:t>
            </w:r>
          </w:p>
        </w:tc>
        <w:tc>
          <w:tcPr>
            <w:tcW w:w="283" w:type="dxa"/>
            <w:tcBorders>
              <w:top w:val="nil"/>
              <w:bottom w:val="nil"/>
            </w:tcBorders>
          </w:tcPr>
          <w:p w14:paraId="262FCF68" w14:textId="77777777" w:rsidR="008D43F7" w:rsidRPr="00CA5224" w:rsidRDefault="008D43F7" w:rsidP="008D43F7">
            <w:pPr>
              <w:rPr>
                <w:sz w:val="22"/>
                <w:szCs w:val="22"/>
              </w:rPr>
            </w:pPr>
          </w:p>
        </w:tc>
        <w:tc>
          <w:tcPr>
            <w:tcW w:w="2410" w:type="dxa"/>
          </w:tcPr>
          <w:p w14:paraId="133489AC" w14:textId="77777777" w:rsidR="008D43F7" w:rsidRPr="00CA5224" w:rsidRDefault="008D43F7" w:rsidP="008D43F7">
            <w:pPr>
              <w:rPr>
                <w:sz w:val="22"/>
                <w:szCs w:val="22"/>
              </w:rPr>
            </w:pPr>
            <w:r w:rsidRPr="00CA5224">
              <w:rPr>
                <w:b/>
                <w:sz w:val="22"/>
                <w:szCs w:val="22"/>
              </w:rPr>
              <w:t>A17</w:t>
            </w:r>
            <w:r w:rsidRPr="00CA5224">
              <w:rPr>
                <w:sz w:val="22"/>
                <w:szCs w:val="22"/>
              </w:rPr>
              <w:t xml:space="preserve">       Wire to</w:t>
            </w:r>
          </w:p>
        </w:tc>
        <w:tc>
          <w:tcPr>
            <w:tcW w:w="2658" w:type="dxa"/>
          </w:tcPr>
          <w:p w14:paraId="61924A7F" w14:textId="77777777" w:rsidR="008D43F7" w:rsidRPr="00CA5224" w:rsidRDefault="008D43F7" w:rsidP="008D43F7">
            <w:pPr>
              <w:rPr>
                <w:sz w:val="22"/>
                <w:szCs w:val="22"/>
              </w:rPr>
            </w:pPr>
            <w:r w:rsidRPr="00CA5224">
              <w:rPr>
                <w:b/>
                <w:sz w:val="22"/>
                <w:szCs w:val="22"/>
              </w:rPr>
              <w:t>Pin 34</w:t>
            </w:r>
            <w:r w:rsidRPr="00CA5224">
              <w:rPr>
                <w:sz w:val="22"/>
                <w:szCs w:val="22"/>
              </w:rPr>
              <w:t xml:space="preserve"> (GND)</w:t>
            </w:r>
          </w:p>
        </w:tc>
      </w:tr>
    </w:tbl>
    <w:p w14:paraId="51304E91" w14:textId="4078AA62" w:rsidR="008D43F7" w:rsidRPr="00CA5224" w:rsidRDefault="008D43F7" w:rsidP="008C3AFE">
      <w:r w:rsidRPr="00CA5224">
        <w:t>Using the diagram above for reference, follow these steps to wire your contro</w:t>
      </w:r>
      <w:r w:rsidR="00C172A0">
        <w:t>l</w:t>
      </w:r>
      <w:r w:rsidRPr="00CA5224">
        <w:t>ler:</w:t>
      </w:r>
    </w:p>
    <w:p w14:paraId="61519E1E" w14:textId="77777777" w:rsidR="00BA56DD" w:rsidRDefault="00BA56DD" w:rsidP="008C3AFE">
      <w:pPr>
        <w:rPr>
          <w:sz w:val="36"/>
          <w:szCs w:val="36"/>
        </w:rPr>
      </w:pPr>
    </w:p>
    <w:p w14:paraId="55678CDC" w14:textId="65D19797" w:rsidR="008D43F7" w:rsidRDefault="00F61F24" w:rsidP="008C3AFE">
      <w:r>
        <w:lastRenderedPageBreak/>
        <w:drawing>
          <wp:anchor distT="0" distB="0" distL="114300" distR="114300" simplePos="0" relativeHeight="251708416" behindDoc="0" locked="0" layoutInCell="1" allowOverlap="1" wp14:anchorId="4C2E4FBB" wp14:editId="1501EF29">
            <wp:simplePos x="0" y="0"/>
            <wp:positionH relativeFrom="margin">
              <wp:align>left</wp:align>
            </wp:positionH>
            <wp:positionV relativeFrom="paragraph">
              <wp:posOffset>432435</wp:posOffset>
            </wp:positionV>
            <wp:extent cx="1992630" cy="1495425"/>
            <wp:effectExtent l="0" t="0" r="762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20178" cy="15160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43F7">
        <w:rPr>
          <w:sz w:val="36"/>
          <w:szCs w:val="36"/>
        </w:rPr>
        <w:t xml:space="preserve">Part </w:t>
      </w:r>
      <w:r w:rsidR="00186992">
        <w:rPr>
          <w:sz w:val="36"/>
          <w:szCs w:val="36"/>
        </w:rPr>
        <w:t>3</w:t>
      </w:r>
      <w:r w:rsidR="008D43F7">
        <w:rPr>
          <w:sz w:val="36"/>
          <w:szCs w:val="36"/>
        </w:rPr>
        <w:t xml:space="preserve"> – </w:t>
      </w:r>
      <w:r w:rsidR="00186992">
        <w:rPr>
          <w:sz w:val="36"/>
          <w:szCs w:val="36"/>
        </w:rPr>
        <w:t>The Code</w:t>
      </w:r>
    </w:p>
    <w:p w14:paraId="7C892C3C" w14:textId="6778E979" w:rsidR="00045720" w:rsidRPr="006554B3" w:rsidRDefault="001B61F3" w:rsidP="001B61F3">
      <w:pPr>
        <w:rPr>
          <w:sz w:val="22"/>
          <w:szCs w:val="22"/>
        </w:rPr>
      </w:pPr>
      <w:r w:rsidRPr="006554B3">
        <w:rPr>
          <w:sz w:val="22"/>
          <w:szCs w:val="22"/>
        </w:rPr>
        <w:t>Now you have a contro</w:t>
      </w:r>
      <w:r w:rsidR="003249C5" w:rsidRPr="006554B3">
        <w:rPr>
          <w:sz w:val="22"/>
          <w:szCs w:val="22"/>
        </w:rPr>
        <w:t>l</w:t>
      </w:r>
      <w:r w:rsidRPr="006554B3">
        <w:rPr>
          <w:sz w:val="22"/>
          <w:szCs w:val="22"/>
        </w:rPr>
        <w:t xml:space="preserve">ler </w:t>
      </w:r>
      <w:r w:rsidR="008D5B15" w:rsidRPr="006554B3">
        <w:rPr>
          <w:sz w:val="22"/>
          <w:szCs w:val="22"/>
        </w:rPr>
        <w:t>built and wired to your Raspberry Pi’s GPIO Pins</w:t>
      </w:r>
      <w:r w:rsidR="008C4A3B" w:rsidRPr="006554B3">
        <w:rPr>
          <w:sz w:val="22"/>
          <w:szCs w:val="22"/>
        </w:rPr>
        <w:t>,</w:t>
      </w:r>
      <w:r w:rsidR="008D5B15" w:rsidRPr="006554B3">
        <w:rPr>
          <w:sz w:val="22"/>
          <w:szCs w:val="22"/>
        </w:rPr>
        <w:t xml:space="preserve"> it’s time to see if </w:t>
      </w:r>
      <w:r w:rsidR="008C4A3B" w:rsidRPr="006554B3">
        <w:rPr>
          <w:sz w:val="22"/>
          <w:szCs w:val="22"/>
        </w:rPr>
        <w:t>it</w:t>
      </w:r>
      <w:r w:rsidR="008D5B15" w:rsidRPr="006554B3">
        <w:rPr>
          <w:sz w:val="22"/>
          <w:szCs w:val="22"/>
        </w:rPr>
        <w:t xml:space="preserve"> works</w:t>
      </w:r>
      <w:r w:rsidR="008C4A3B" w:rsidRPr="006554B3">
        <w:rPr>
          <w:sz w:val="22"/>
          <w:szCs w:val="22"/>
        </w:rPr>
        <w:t>.</w:t>
      </w:r>
      <w:r w:rsidR="00C51E57" w:rsidRPr="006554B3">
        <w:rPr>
          <w:sz w:val="22"/>
          <w:szCs w:val="22"/>
        </w:rPr>
        <w:t xml:space="preserve"> </w:t>
      </w:r>
      <w:r w:rsidR="008C4A3B" w:rsidRPr="006554B3">
        <w:rPr>
          <w:b/>
          <w:sz w:val="22"/>
          <w:szCs w:val="22"/>
          <w:u w:val="single"/>
        </w:rPr>
        <w:t>M</w:t>
      </w:r>
      <w:r w:rsidR="00C51E57" w:rsidRPr="006554B3">
        <w:rPr>
          <w:b/>
          <w:sz w:val="22"/>
          <w:szCs w:val="22"/>
          <w:u w:val="single"/>
        </w:rPr>
        <w:t>ake sure your wires have been checked by a tutor</w:t>
      </w:r>
      <w:r w:rsidR="00C51E57" w:rsidRPr="006554B3">
        <w:rPr>
          <w:sz w:val="22"/>
          <w:szCs w:val="22"/>
        </w:rPr>
        <w:t xml:space="preserve"> before you power up your pi.</w:t>
      </w:r>
    </w:p>
    <w:p w14:paraId="3A496344" w14:textId="77777777" w:rsidR="00172DCB" w:rsidRDefault="008C3ECA" w:rsidP="0068639D">
      <w:pPr>
        <w:rPr>
          <w:color w:val="000000"/>
          <w:sz w:val="22"/>
          <w:szCs w:val="22"/>
        </w:rPr>
      </w:pPr>
      <w:r w:rsidRPr="006554B3">
        <w:rPr>
          <w:sz w:val="22"/>
          <w:szCs w:val="22"/>
        </w:rPr>
        <w:t>Pow</w:t>
      </w:r>
      <w:r w:rsidR="00025E9E" w:rsidRPr="006554B3">
        <w:rPr>
          <w:sz w:val="22"/>
          <w:szCs w:val="22"/>
        </w:rPr>
        <w:t>er up your Raspberry Pi</w:t>
      </w:r>
      <w:r w:rsidR="0068639D" w:rsidRPr="006554B3">
        <w:rPr>
          <w:sz w:val="22"/>
          <w:szCs w:val="22"/>
        </w:rPr>
        <w:t xml:space="preserve">. </w:t>
      </w:r>
      <w:r w:rsidRPr="006554B3">
        <w:rPr>
          <w:sz w:val="22"/>
          <w:szCs w:val="22"/>
        </w:rPr>
        <w:t xml:space="preserve">From the </w:t>
      </w:r>
      <w:r w:rsidR="0068639D" w:rsidRPr="006554B3">
        <w:rPr>
          <w:sz w:val="22"/>
          <w:szCs w:val="22"/>
        </w:rPr>
        <w:t xml:space="preserve">desktop </w:t>
      </w:r>
      <w:r w:rsidRPr="006554B3">
        <w:rPr>
          <w:sz w:val="22"/>
          <w:szCs w:val="22"/>
        </w:rPr>
        <w:t xml:space="preserve">menu, select Programming </w:t>
      </w:r>
      <w:r w:rsidR="002F646D" w:rsidRPr="006554B3">
        <w:rPr>
          <w:sz w:val="22"/>
          <w:szCs w:val="22"/>
        </w:rPr>
        <w:t>–</w:t>
      </w:r>
      <w:r w:rsidRPr="006554B3">
        <w:rPr>
          <w:sz w:val="22"/>
          <w:szCs w:val="22"/>
        </w:rPr>
        <w:t xml:space="preserve"> </w:t>
      </w:r>
      <w:r w:rsidR="002F646D" w:rsidRPr="006554B3">
        <w:rPr>
          <w:sz w:val="22"/>
          <w:szCs w:val="22"/>
        </w:rPr>
        <w:t>Thonny Python IDE</w:t>
      </w:r>
      <w:r w:rsidRPr="006554B3">
        <w:rPr>
          <w:sz w:val="22"/>
          <w:szCs w:val="22"/>
        </w:rPr>
        <w:t>.</w:t>
      </w:r>
      <w:r w:rsidRPr="006554B3">
        <w:rPr>
          <w:color w:val="000000"/>
          <w:sz w:val="22"/>
          <w:szCs w:val="22"/>
        </w:rPr>
        <w:t xml:space="preserve"> </w:t>
      </w:r>
    </w:p>
    <w:p w14:paraId="070B3969" w14:textId="524C2370" w:rsidR="008C3ECA" w:rsidRPr="006554B3" w:rsidRDefault="00D775C2" w:rsidP="0068639D">
      <w:pPr>
        <w:rPr>
          <w:rFonts w:ascii="Courier New" w:hAnsi="Courier New" w:cs="Courier New"/>
          <w:b/>
          <w:color w:val="000000"/>
          <w:sz w:val="22"/>
          <w:szCs w:val="22"/>
        </w:rPr>
      </w:pPr>
      <w:r w:rsidRPr="006554B3">
        <w:rPr>
          <w:color w:val="000000"/>
          <w:sz w:val="22"/>
          <w:szCs w:val="22"/>
        </w:rPr>
        <w:t>Now use File, Save</w:t>
      </w:r>
      <w:r w:rsidR="00172DCB">
        <w:rPr>
          <w:color w:val="000000"/>
          <w:sz w:val="22"/>
          <w:szCs w:val="22"/>
        </w:rPr>
        <w:t xml:space="preserve"> As</w:t>
      </w:r>
      <w:r w:rsidRPr="006554B3">
        <w:rPr>
          <w:color w:val="000000"/>
          <w:sz w:val="22"/>
          <w:szCs w:val="22"/>
        </w:rPr>
        <w:t xml:space="preserve"> to save your program as the name of your choice (don’t forget to put </w:t>
      </w:r>
      <w:r w:rsidRPr="006554B3">
        <w:rPr>
          <w:rFonts w:ascii="Courier New" w:hAnsi="Courier New" w:cs="Courier New"/>
          <w:color w:val="000000"/>
          <w:sz w:val="22"/>
          <w:szCs w:val="22"/>
        </w:rPr>
        <w:t>.py</w:t>
      </w:r>
      <w:r w:rsidRPr="006554B3">
        <w:rPr>
          <w:color w:val="000000"/>
          <w:sz w:val="22"/>
          <w:szCs w:val="22"/>
        </w:rPr>
        <w:t xml:space="preserve"> on the end) </w:t>
      </w:r>
      <w:r w:rsidRPr="006554B3">
        <w:rPr>
          <w:b/>
          <w:color w:val="000000"/>
          <w:sz w:val="22"/>
          <w:szCs w:val="22"/>
        </w:rPr>
        <w:t xml:space="preserve">in the </w:t>
      </w:r>
      <w:r w:rsidRPr="006554B3">
        <w:rPr>
          <w:rFonts w:ascii="Courier New" w:hAnsi="Courier New" w:cs="Courier New"/>
          <w:b/>
          <w:color w:val="000000"/>
          <w:sz w:val="22"/>
          <w:szCs w:val="22"/>
        </w:rPr>
        <w:t xml:space="preserve">~/python/buttoninvaders </w:t>
      </w:r>
      <w:r w:rsidRPr="006554B3">
        <w:rPr>
          <w:b/>
          <w:color w:val="000000"/>
          <w:sz w:val="22"/>
          <w:szCs w:val="22"/>
        </w:rPr>
        <w:t>folder</w:t>
      </w:r>
      <w:r w:rsidR="00172DCB">
        <w:rPr>
          <w:b/>
          <w:color w:val="000000"/>
          <w:sz w:val="22"/>
          <w:szCs w:val="22"/>
        </w:rPr>
        <w:t>.</w:t>
      </w:r>
    </w:p>
    <w:p w14:paraId="6704C372" w14:textId="58E96B83" w:rsidR="00B668BF" w:rsidRPr="006554B3" w:rsidRDefault="00B668BF" w:rsidP="0068639D">
      <w:pPr>
        <w:rPr>
          <w:color w:val="000000"/>
          <w:sz w:val="22"/>
          <w:szCs w:val="22"/>
        </w:rPr>
      </w:pPr>
      <w:r w:rsidRPr="006554B3">
        <w:rPr>
          <w:color w:val="000000"/>
          <w:sz w:val="22"/>
          <w:szCs w:val="22"/>
        </w:rPr>
        <w:t xml:space="preserve">This program </w:t>
      </w:r>
      <w:r w:rsidR="00A204D9" w:rsidRPr="006554B3">
        <w:rPr>
          <w:color w:val="000000"/>
          <w:sz w:val="22"/>
          <w:szCs w:val="22"/>
        </w:rPr>
        <w:t>shows us how to use</w:t>
      </w:r>
      <w:r w:rsidR="00CF6B57" w:rsidRPr="006554B3">
        <w:rPr>
          <w:color w:val="000000"/>
          <w:sz w:val="22"/>
          <w:szCs w:val="22"/>
        </w:rPr>
        <w:t xml:space="preserve"> the GPIOZero library to trigger functions in python and</w:t>
      </w:r>
      <w:r w:rsidR="002B6A40" w:rsidRPr="006554B3">
        <w:rPr>
          <w:color w:val="000000"/>
          <w:sz w:val="22"/>
          <w:szCs w:val="22"/>
        </w:rPr>
        <w:t xml:space="preserve"> will also serve to test your newly built control</w:t>
      </w:r>
      <w:r w:rsidR="00EF1AFE" w:rsidRPr="006554B3">
        <w:rPr>
          <w:color w:val="000000"/>
          <w:sz w:val="22"/>
          <w:szCs w:val="22"/>
        </w:rPr>
        <w:t>ler.</w:t>
      </w:r>
    </w:p>
    <w:p w14:paraId="092DB21F" w14:textId="04F28F5C" w:rsidR="00F60408" w:rsidRPr="006554B3" w:rsidRDefault="008C3ECA" w:rsidP="008C3ECA">
      <w:pPr>
        <w:rPr>
          <w:b/>
          <w:color w:val="000000"/>
          <w:sz w:val="22"/>
          <w:szCs w:val="22"/>
          <w:u w:val="single"/>
        </w:rPr>
      </w:pPr>
      <w:r w:rsidRPr="006554B3">
        <w:rPr>
          <w:b/>
          <w:color w:val="000000"/>
          <w:sz w:val="22"/>
          <w:szCs w:val="22"/>
          <w:u w:val="single"/>
        </w:rPr>
        <w:t xml:space="preserve">Type in the following </w:t>
      </w:r>
      <w:r w:rsidR="009643E8" w:rsidRPr="006554B3">
        <w:rPr>
          <w:b/>
          <w:color w:val="000000"/>
          <w:sz w:val="22"/>
          <w:szCs w:val="22"/>
          <w:u w:val="single"/>
        </w:rPr>
        <w:t>code</w:t>
      </w:r>
      <w:r w:rsidR="00F60408" w:rsidRPr="006554B3">
        <w:rPr>
          <w:b/>
          <w:color w:val="000000"/>
          <w:sz w:val="22"/>
          <w:szCs w:val="22"/>
          <w:u w:val="single"/>
        </w:rPr>
        <w:t>:</w:t>
      </w:r>
    </w:p>
    <w:p w14:paraId="44109F22" w14:textId="77777777" w:rsidR="00F60408" w:rsidRPr="002F5AD3" w:rsidRDefault="00F60408" w:rsidP="00F60408">
      <w:pPr>
        <w:pStyle w:val="Teletype"/>
        <w:keepNext/>
        <w:rPr>
          <w:sz w:val="23"/>
          <w:szCs w:val="23"/>
        </w:rPr>
      </w:pPr>
      <w:bookmarkStart w:id="2" w:name="_Hlk529975860"/>
      <w:r w:rsidRPr="002F5AD3">
        <w:rPr>
          <w:sz w:val="23"/>
          <w:szCs w:val="23"/>
        </w:rPr>
        <w:t>from gpiozero import Button</w:t>
      </w:r>
    </w:p>
    <w:p w14:paraId="4CB5C4C6" w14:textId="77777777" w:rsidR="00F60408" w:rsidRPr="002F5AD3" w:rsidRDefault="00F60408" w:rsidP="00F60408">
      <w:pPr>
        <w:pStyle w:val="Teletype"/>
        <w:keepNext/>
        <w:rPr>
          <w:sz w:val="23"/>
          <w:szCs w:val="23"/>
        </w:rPr>
      </w:pPr>
      <w:r w:rsidRPr="002F5AD3">
        <w:rPr>
          <w:sz w:val="23"/>
          <w:szCs w:val="23"/>
        </w:rPr>
        <w:t>from signal import pause</w:t>
      </w:r>
    </w:p>
    <w:bookmarkEnd w:id="2"/>
    <w:p w14:paraId="744ACF92" w14:textId="77777777" w:rsidR="00F60408" w:rsidRPr="002F5AD3" w:rsidRDefault="00F60408" w:rsidP="00F60408">
      <w:pPr>
        <w:pStyle w:val="Teletype"/>
        <w:keepNext/>
        <w:rPr>
          <w:sz w:val="23"/>
          <w:szCs w:val="23"/>
        </w:rPr>
      </w:pPr>
    </w:p>
    <w:p w14:paraId="750A069A" w14:textId="77777777" w:rsidR="00F60408" w:rsidRPr="002F5AD3" w:rsidRDefault="00F60408" w:rsidP="00F60408">
      <w:pPr>
        <w:pStyle w:val="Teletype"/>
        <w:keepNext/>
        <w:rPr>
          <w:sz w:val="23"/>
          <w:szCs w:val="23"/>
        </w:rPr>
      </w:pPr>
      <w:bookmarkStart w:id="3" w:name="_Hlk529976017"/>
      <w:r w:rsidRPr="002F5AD3">
        <w:rPr>
          <w:sz w:val="23"/>
          <w:szCs w:val="23"/>
        </w:rPr>
        <w:t>button_1=Button(5)</w:t>
      </w:r>
    </w:p>
    <w:p w14:paraId="1CAC37CF" w14:textId="77777777" w:rsidR="00F60408" w:rsidRPr="002F5AD3" w:rsidRDefault="00F60408" w:rsidP="00F60408">
      <w:pPr>
        <w:pStyle w:val="Teletype"/>
        <w:keepNext/>
        <w:rPr>
          <w:sz w:val="23"/>
          <w:szCs w:val="23"/>
        </w:rPr>
      </w:pPr>
      <w:r w:rsidRPr="002F5AD3">
        <w:rPr>
          <w:sz w:val="23"/>
          <w:szCs w:val="23"/>
        </w:rPr>
        <w:t>button_2=Button(6)</w:t>
      </w:r>
    </w:p>
    <w:p w14:paraId="15E5CF67" w14:textId="77777777" w:rsidR="00F60408" w:rsidRPr="002F5AD3" w:rsidRDefault="00F60408" w:rsidP="00F60408">
      <w:pPr>
        <w:pStyle w:val="Teletype"/>
        <w:keepNext/>
        <w:rPr>
          <w:sz w:val="23"/>
          <w:szCs w:val="23"/>
        </w:rPr>
      </w:pPr>
      <w:r w:rsidRPr="002F5AD3">
        <w:rPr>
          <w:sz w:val="23"/>
          <w:szCs w:val="23"/>
        </w:rPr>
        <w:t>button_3=Button(13)</w:t>
      </w:r>
    </w:p>
    <w:bookmarkEnd w:id="3"/>
    <w:p w14:paraId="2C5255AC" w14:textId="77777777" w:rsidR="00F60408" w:rsidRPr="002F5AD3" w:rsidRDefault="00F60408" w:rsidP="00F60408">
      <w:pPr>
        <w:pStyle w:val="Teletype"/>
        <w:keepNext/>
        <w:rPr>
          <w:sz w:val="23"/>
          <w:szCs w:val="23"/>
        </w:rPr>
      </w:pPr>
    </w:p>
    <w:p w14:paraId="6DAD6440" w14:textId="77777777" w:rsidR="00F60408" w:rsidRPr="002F5AD3" w:rsidRDefault="00F60408" w:rsidP="00F60408">
      <w:pPr>
        <w:pStyle w:val="Teletype"/>
        <w:keepNext/>
        <w:rPr>
          <w:sz w:val="23"/>
          <w:szCs w:val="23"/>
        </w:rPr>
      </w:pPr>
      <w:r w:rsidRPr="002F5AD3">
        <w:rPr>
          <w:sz w:val="23"/>
          <w:szCs w:val="23"/>
        </w:rPr>
        <w:t>def buttonone ():</w:t>
      </w:r>
    </w:p>
    <w:p w14:paraId="2FEBD101" w14:textId="77777777" w:rsidR="00F60408" w:rsidRPr="002F5AD3" w:rsidRDefault="00F60408" w:rsidP="00F60408">
      <w:pPr>
        <w:pStyle w:val="Teletype"/>
        <w:keepNext/>
        <w:rPr>
          <w:sz w:val="23"/>
          <w:szCs w:val="23"/>
        </w:rPr>
      </w:pPr>
      <w:r w:rsidRPr="002F5AD3">
        <w:rPr>
          <w:sz w:val="23"/>
          <w:szCs w:val="23"/>
        </w:rPr>
        <w:t xml:space="preserve">    print("Button 1")</w:t>
      </w:r>
    </w:p>
    <w:p w14:paraId="04BDE09E" w14:textId="77777777" w:rsidR="00F60408" w:rsidRPr="002F5AD3" w:rsidRDefault="00F60408" w:rsidP="00F60408">
      <w:pPr>
        <w:pStyle w:val="Teletype"/>
        <w:keepNext/>
        <w:rPr>
          <w:sz w:val="23"/>
          <w:szCs w:val="23"/>
        </w:rPr>
      </w:pPr>
      <w:r w:rsidRPr="002F5AD3">
        <w:rPr>
          <w:sz w:val="23"/>
          <w:szCs w:val="23"/>
        </w:rPr>
        <w:t>def buttontwo ():</w:t>
      </w:r>
    </w:p>
    <w:p w14:paraId="035ECB4B" w14:textId="77777777" w:rsidR="00F60408" w:rsidRPr="002F5AD3" w:rsidRDefault="00F60408" w:rsidP="00F60408">
      <w:pPr>
        <w:pStyle w:val="Teletype"/>
        <w:keepNext/>
        <w:rPr>
          <w:sz w:val="23"/>
          <w:szCs w:val="23"/>
        </w:rPr>
      </w:pPr>
      <w:r w:rsidRPr="002F5AD3">
        <w:rPr>
          <w:sz w:val="23"/>
          <w:szCs w:val="23"/>
        </w:rPr>
        <w:t xml:space="preserve">    print("Button 2")</w:t>
      </w:r>
    </w:p>
    <w:p w14:paraId="66A9B112" w14:textId="77777777" w:rsidR="00F60408" w:rsidRPr="002F5AD3" w:rsidRDefault="00F60408" w:rsidP="00F60408">
      <w:pPr>
        <w:pStyle w:val="Teletype"/>
        <w:keepNext/>
        <w:rPr>
          <w:sz w:val="23"/>
          <w:szCs w:val="23"/>
        </w:rPr>
      </w:pPr>
      <w:r w:rsidRPr="002F5AD3">
        <w:rPr>
          <w:sz w:val="23"/>
          <w:szCs w:val="23"/>
        </w:rPr>
        <w:t>def buttonthree ():</w:t>
      </w:r>
    </w:p>
    <w:p w14:paraId="16FADB8E" w14:textId="77777777" w:rsidR="00F60408" w:rsidRPr="002F5AD3" w:rsidRDefault="00F60408" w:rsidP="00F60408">
      <w:pPr>
        <w:pStyle w:val="Teletype"/>
        <w:keepNext/>
        <w:rPr>
          <w:sz w:val="23"/>
          <w:szCs w:val="23"/>
        </w:rPr>
      </w:pPr>
      <w:r w:rsidRPr="002F5AD3">
        <w:rPr>
          <w:sz w:val="23"/>
          <w:szCs w:val="23"/>
        </w:rPr>
        <w:t xml:space="preserve">    print("Button 3")    </w:t>
      </w:r>
    </w:p>
    <w:p w14:paraId="30C58C29" w14:textId="77777777" w:rsidR="00F60408" w:rsidRPr="002F5AD3" w:rsidRDefault="00F60408" w:rsidP="00F60408">
      <w:pPr>
        <w:pStyle w:val="Teletype"/>
        <w:keepNext/>
        <w:rPr>
          <w:sz w:val="23"/>
          <w:szCs w:val="23"/>
        </w:rPr>
      </w:pPr>
    </w:p>
    <w:p w14:paraId="259ED5DD" w14:textId="77777777" w:rsidR="00F60408" w:rsidRPr="002F5AD3" w:rsidRDefault="00F60408" w:rsidP="00F60408">
      <w:pPr>
        <w:pStyle w:val="Teletype"/>
        <w:keepNext/>
        <w:rPr>
          <w:sz w:val="23"/>
          <w:szCs w:val="23"/>
        </w:rPr>
      </w:pPr>
      <w:r w:rsidRPr="002F5AD3">
        <w:rPr>
          <w:sz w:val="23"/>
          <w:szCs w:val="23"/>
        </w:rPr>
        <w:t>while (True):</w:t>
      </w:r>
    </w:p>
    <w:p w14:paraId="597F5860" w14:textId="77777777" w:rsidR="00F60408" w:rsidRPr="002F5AD3" w:rsidRDefault="00F60408" w:rsidP="00F60408">
      <w:pPr>
        <w:pStyle w:val="Teletype"/>
        <w:keepNext/>
        <w:rPr>
          <w:sz w:val="23"/>
          <w:szCs w:val="23"/>
        </w:rPr>
      </w:pPr>
      <w:r w:rsidRPr="002F5AD3">
        <w:rPr>
          <w:sz w:val="23"/>
          <w:szCs w:val="23"/>
        </w:rPr>
        <w:t xml:space="preserve">  </w:t>
      </w:r>
    </w:p>
    <w:p w14:paraId="056E3398" w14:textId="77777777" w:rsidR="00F60408" w:rsidRPr="002F5AD3" w:rsidRDefault="00F60408" w:rsidP="00F60408">
      <w:pPr>
        <w:pStyle w:val="Teletype"/>
        <w:keepNext/>
        <w:rPr>
          <w:sz w:val="23"/>
          <w:szCs w:val="23"/>
        </w:rPr>
      </w:pPr>
      <w:r w:rsidRPr="002F5AD3">
        <w:rPr>
          <w:sz w:val="23"/>
          <w:szCs w:val="23"/>
        </w:rPr>
        <w:t xml:space="preserve">    button_1.when_pressed = buttonone</w:t>
      </w:r>
    </w:p>
    <w:p w14:paraId="6FBE0417" w14:textId="77777777" w:rsidR="00F60408" w:rsidRPr="002F5AD3" w:rsidRDefault="00F60408" w:rsidP="00F60408">
      <w:pPr>
        <w:pStyle w:val="Teletype"/>
        <w:keepNext/>
        <w:rPr>
          <w:sz w:val="23"/>
          <w:szCs w:val="23"/>
        </w:rPr>
      </w:pPr>
      <w:r w:rsidRPr="002F5AD3">
        <w:rPr>
          <w:sz w:val="23"/>
          <w:szCs w:val="23"/>
        </w:rPr>
        <w:t xml:space="preserve">    button_2.when_pressed = buttontwo</w:t>
      </w:r>
    </w:p>
    <w:p w14:paraId="67AFD732" w14:textId="77777777" w:rsidR="00F60408" w:rsidRPr="002F5AD3" w:rsidRDefault="00F60408" w:rsidP="00F60408">
      <w:pPr>
        <w:pStyle w:val="Teletype"/>
        <w:keepNext/>
        <w:rPr>
          <w:sz w:val="23"/>
          <w:szCs w:val="23"/>
        </w:rPr>
      </w:pPr>
      <w:r w:rsidRPr="002F5AD3">
        <w:rPr>
          <w:sz w:val="23"/>
          <w:szCs w:val="23"/>
        </w:rPr>
        <w:t xml:space="preserve">    button_3.when_pressed = buttonthree</w:t>
      </w:r>
    </w:p>
    <w:p w14:paraId="5FDF8848" w14:textId="77777777" w:rsidR="00F60408" w:rsidRPr="002F5AD3" w:rsidRDefault="00F60408" w:rsidP="00F60408">
      <w:pPr>
        <w:pStyle w:val="Teletype"/>
        <w:keepNext/>
        <w:rPr>
          <w:sz w:val="23"/>
          <w:szCs w:val="23"/>
        </w:rPr>
      </w:pPr>
      <w:r w:rsidRPr="002F5AD3">
        <w:rPr>
          <w:sz w:val="23"/>
          <w:szCs w:val="23"/>
        </w:rPr>
        <w:t xml:space="preserve">    pause ()</w:t>
      </w:r>
    </w:p>
    <w:p w14:paraId="5A468015" w14:textId="52CC0C49" w:rsidR="004B5428" w:rsidRPr="006554B3" w:rsidRDefault="00256AD7" w:rsidP="008C3ECA">
      <w:pPr>
        <w:rPr>
          <w:color w:val="000000"/>
          <w:sz w:val="22"/>
          <w:szCs w:val="22"/>
        </w:rPr>
      </w:pPr>
      <w:r>
        <w:rPr>
          <w:color w:val="000000"/>
          <w:sz w:val="22"/>
          <w:szCs w:val="22"/>
        </w:rPr>
        <w:t>Let’s</w:t>
      </w:r>
      <w:r w:rsidR="008F4470">
        <w:rPr>
          <w:color w:val="000000"/>
          <w:sz w:val="22"/>
          <w:szCs w:val="22"/>
        </w:rPr>
        <w:t xml:space="preserve"> run the program. Use the run button</w:t>
      </w:r>
      <w:r>
        <w:rPr>
          <w:color w:val="000000"/>
          <w:sz w:val="22"/>
          <w:szCs w:val="22"/>
        </w:rPr>
        <w:t xml:space="preserve"> </w:t>
      </w:r>
      <w:r>
        <w:rPr>
          <w:color w:val="000000"/>
          <w:sz w:val="22"/>
          <w:szCs w:val="22"/>
        </w:rPr>
        <w:drawing>
          <wp:inline distT="0" distB="0" distL="0" distR="0" wp14:anchorId="4E5D64F5" wp14:editId="6FF6DA80">
            <wp:extent cx="295275" cy="2762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l="36794" t="33123" r="27538" b="21104"/>
                    <a:stretch/>
                  </pic:blipFill>
                  <pic:spPr bwMode="auto">
                    <a:xfrm>
                      <a:off x="0" y="0"/>
                      <a:ext cx="295275" cy="276225"/>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z w:val="22"/>
          <w:szCs w:val="22"/>
        </w:rPr>
        <w:t xml:space="preserve"> on the top of the window.</w:t>
      </w:r>
    </w:p>
    <w:p w14:paraId="6D29310E" w14:textId="6E1402CD" w:rsidR="00F60408" w:rsidRPr="006554B3" w:rsidRDefault="00F60408" w:rsidP="008C3ECA">
      <w:pPr>
        <w:rPr>
          <w:color w:val="000000"/>
          <w:sz w:val="22"/>
          <w:szCs w:val="22"/>
        </w:rPr>
      </w:pPr>
      <w:r w:rsidRPr="006554B3">
        <w:rPr>
          <w:color w:val="000000"/>
          <w:sz w:val="22"/>
          <w:szCs w:val="22"/>
        </w:rPr>
        <w:t>Now try pushing each of your buttons. If everything is working</w:t>
      </w:r>
      <w:r w:rsidR="009D2E47" w:rsidRPr="006554B3">
        <w:rPr>
          <w:color w:val="000000"/>
          <w:sz w:val="22"/>
          <w:szCs w:val="22"/>
        </w:rPr>
        <w:t xml:space="preserve"> the program will </w:t>
      </w:r>
      <w:r w:rsidR="00133D9A" w:rsidRPr="006554B3">
        <w:rPr>
          <w:color w:val="000000"/>
          <w:sz w:val="22"/>
          <w:szCs w:val="22"/>
        </w:rPr>
        <w:t>show the text c</w:t>
      </w:r>
      <w:r w:rsidR="009D2E47" w:rsidRPr="006554B3">
        <w:rPr>
          <w:color w:val="000000"/>
          <w:sz w:val="22"/>
          <w:szCs w:val="22"/>
        </w:rPr>
        <w:t xml:space="preserve">orreponding to each button </w:t>
      </w:r>
      <w:r w:rsidR="00133D9A" w:rsidRPr="006554B3">
        <w:rPr>
          <w:color w:val="000000"/>
          <w:sz w:val="22"/>
          <w:szCs w:val="22"/>
        </w:rPr>
        <w:t>when it’s pressed.</w:t>
      </w:r>
    </w:p>
    <w:p w14:paraId="26AA2FC0" w14:textId="18C0D6EB" w:rsidR="00DA03DF" w:rsidRPr="006554B3" w:rsidRDefault="00DA03DF" w:rsidP="008C3ECA">
      <w:pPr>
        <w:rPr>
          <w:i/>
          <w:color w:val="7F7F7F" w:themeColor="text1" w:themeTint="80"/>
          <w:sz w:val="22"/>
          <w:szCs w:val="22"/>
        </w:rPr>
      </w:pPr>
      <w:r w:rsidRPr="006554B3">
        <w:rPr>
          <w:i/>
          <w:color w:val="7F7F7F" w:themeColor="text1" w:themeTint="80"/>
          <w:sz w:val="22"/>
          <w:szCs w:val="22"/>
        </w:rPr>
        <w:t xml:space="preserve">NB: If you really don’t want to type the program in you can use File, Open to open the already prepared </w:t>
      </w:r>
      <w:r w:rsidR="006F2C22" w:rsidRPr="006554B3">
        <w:rPr>
          <w:rFonts w:ascii="Courier New" w:hAnsi="Courier New" w:cs="Courier New"/>
          <w:i/>
          <w:color w:val="7F7F7F" w:themeColor="text1" w:themeTint="80"/>
          <w:sz w:val="22"/>
          <w:szCs w:val="22"/>
          <w:lang w:val="en-US"/>
        </w:rPr>
        <w:t>buttontest</w:t>
      </w:r>
      <w:r w:rsidRPr="006554B3">
        <w:rPr>
          <w:rFonts w:ascii="Courier New" w:hAnsi="Courier New" w:cs="Courier New"/>
          <w:i/>
          <w:color w:val="7F7F7F" w:themeColor="text1" w:themeTint="80"/>
          <w:sz w:val="22"/>
          <w:szCs w:val="22"/>
          <w:lang w:val="en-US"/>
        </w:rPr>
        <w:t>.py</w:t>
      </w:r>
      <w:r w:rsidRPr="006554B3">
        <w:rPr>
          <w:i/>
          <w:color w:val="7F7F7F" w:themeColor="text1" w:themeTint="80"/>
          <w:sz w:val="22"/>
          <w:szCs w:val="22"/>
        </w:rPr>
        <w:t xml:space="preserve"> program in the </w:t>
      </w:r>
      <w:r w:rsidRPr="006554B3">
        <w:rPr>
          <w:rFonts w:ascii="Courier New" w:hAnsi="Courier New" w:cs="Courier New"/>
          <w:i/>
          <w:color w:val="7F7F7F" w:themeColor="text1" w:themeTint="80"/>
          <w:sz w:val="22"/>
          <w:szCs w:val="22"/>
        </w:rPr>
        <w:t>~/python/</w:t>
      </w:r>
      <w:r w:rsidR="00587F15" w:rsidRPr="006554B3">
        <w:rPr>
          <w:rFonts w:ascii="Courier New" w:hAnsi="Courier New" w:cs="Courier New"/>
          <w:i/>
          <w:color w:val="7F7F7F" w:themeColor="text1" w:themeTint="80"/>
          <w:sz w:val="22"/>
          <w:szCs w:val="22"/>
        </w:rPr>
        <w:t>buttoninvaders</w:t>
      </w:r>
      <w:r w:rsidRPr="006554B3">
        <w:rPr>
          <w:i/>
          <w:color w:val="7F7F7F" w:themeColor="text1" w:themeTint="80"/>
          <w:sz w:val="22"/>
          <w:szCs w:val="22"/>
        </w:rPr>
        <w:t xml:space="preserve"> folder.</w:t>
      </w:r>
    </w:p>
    <w:p w14:paraId="559B8B6A" w14:textId="71E2DB53" w:rsidR="00783C52" w:rsidRPr="006554B3" w:rsidRDefault="00C555ED" w:rsidP="00783C52">
      <w:pPr>
        <w:rPr>
          <w:b/>
          <w:sz w:val="22"/>
          <w:szCs w:val="22"/>
          <w:u w:val="single"/>
        </w:rPr>
      </w:pPr>
      <w:r w:rsidRPr="006554B3">
        <w:rPr>
          <w:b/>
          <w:sz w:val="22"/>
          <w:szCs w:val="22"/>
          <w:u w:val="single"/>
        </w:rPr>
        <w:t>Let’s look at how this program works…</w:t>
      </w:r>
      <w:r w:rsidR="00783C52" w:rsidRPr="006554B3">
        <w:rPr>
          <w:b/>
          <w:sz w:val="22"/>
          <w:szCs w:val="22"/>
          <w:u w:val="single"/>
        </w:rPr>
        <w:t xml:space="preserve"> </w:t>
      </w:r>
    </w:p>
    <w:p w14:paraId="43639C89" w14:textId="77777777" w:rsidR="00FF6435" w:rsidRPr="006554B3" w:rsidRDefault="00FF6435" w:rsidP="00FF6435">
      <w:pPr>
        <w:pStyle w:val="Teletype"/>
        <w:keepNext/>
        <w:rPr>
          <w:sz w:val="22"/>
          <w:szCs w:val="22"/>
        </w:rPr>
      </w:pPr>
      <w:r w:rsidRPr="006554B3">
        <w:rPr>
          <w:sz w:val="22"/>
          <w:szCs w:val="22"/>
        </w:rPr>
        <w:t>from gpiozero import Button</w:t>
      </w:r>
    </w:p>
    <w:p w14:paraId="5F7908E3" w14:textId="77777777" w:rsidR="00FF6435" w:rsidRPr="006554B3" w:rsidRDefault="00FF6435" w:rsidP="00FF6435">
      <w:pPr>
        <w:pStyle w:val="Teletype"/>
        <w:keepNext/>
        <w:rPr>
          <w:sz w:val="22"/>
          <w:szCs w:val="22"/>
        </w:rPr>
      </w:pPr>
      <w:r w:rsidRPr="006554B3">
        <w:rPr>
          <w:sz w:val="22"/>
          <w:szCs w:val="22"/>
        </w:rPr>
        <w:t>from signal import pause</w:t>
      </w:r>
    </w:p>
    <w:p w14:paraId="4A34AD36" w14:textId="05D9C7AB" w:rsidR="00BB0872" w:rsidRPr="006554B3" w:rsidRDefault="00BB0872" w:rsidP="00BB0872">
      <w:pPr>
        <w:ind w:left="720"/>
        <w:rPr>
          <w:color w:val="000000"/>
          <w:sz w:val="22"/>
          <w:szCs w:val="22"/>
        </w:rPr>
      </w:pPr>
      <w:r w:rsidRPr="006554B3">
        <w:rPr>
          <w:color w:val="000000"/>
          <w:sz w:val="22"/>
          <w:szCs w:val="22"/>
        </w:rPr>
        <w:t>The “</w:t>
      </w:r>
      <w:r w:rsidRPr="006554B3">
        <w:rPr>
          <w:rFonts w:ascii="Courier New" w:hAnsi="Courier New" w:cs="Courier New"/>
          <w:color w:val="000000"/>
          <w:sz w:val="22"/>
          <w:szCs w:val="22"/>
        </w:rPr>
        <w:t>from</w:t>
      </w:r>
      <w:r w:rsidRPr="006554B3">
        <w:rPr>
          <w:color w:val="000000"/>
          <w:sz w:val="22"/>
          <w:szCs w:val="22"/>
        </w:rPr>
        <w:t>” lines tell the computer to learn about new things. Computers can learn from programs that other people have written; we call these other programs "l</w:t>
      </w:r>
      <w:r w:rsidR="00074902" w:rsidRPr="006554B3">
        <w:rPr>
          <w:color w:val="000000"/>
          <w:sz w:val="22"/>
          <w:szCs w:val="22"/>
        </w:rPr>
        <w:t xml:space="preserve">ibraries". Our </w:t>
      </w:r>
      <w:r w:rsidR="00074902" w:rsidRPr="006554B3">
        <w:rPr>
          <w:color w:val="000000"/>
          <w:sz w:val="22"/>
          <w:szCs w:val="22"/>
        </w:rPr>
        <w:lastRenderedPageBreak/>
        <w:t>program needs the</w:t>
      </w:r>
      <w:r w:rsidRPr="006554B3">
        <w:rPr>
          <w:color w:val="000000"/>
          <w:sz w:val="22"/>
          <w:szCs w:val="22"/>
        </w:rPr>
        <w:t xml:space="preserve"> function </w:t>
      </w:r>
      <w:r w:rsidR="00074902" w:rsidRPr="006554B3">
        <w:rPr>
          <w:color w:val="000000"/>
          <w:sz w:val="22"/>
          <w:szCs w:val="22"/>
        </w:rPr>
        <w:t xml:space="preserve">called </w:t>
      </w:r>
      <w:r w:rsidR="00A709D4" w:rsidRPr="006554B3">
        <w:rPr>
          <w:rFonts w:ascii="Courier New" w:hAnsi="Courier New" w:cs="Courier New"/>
          <w:color w:val="000000"/>
          <w:sz w:val="22"/>
          <w:szCs w:val="22"/>
        </w:rPr>
        <w:t>button</w:t>
      </w:r>
      <w:r w:rsidRPr="006554B3">
        <w:rPr>
          <w:color w:val="000000"/>
          <w:sz w:val="22"/>
          <w:szCs w:val="22"/>
        </w:rPr>
        <w:t xml:space="preserve"> from the </w:t>
      </w:r>
      <w:r w:rsidRPr="006554B3">
        <w:rPr>
          <w:rFonts w:ascii="Courier New" w:hAnsi="Courier New" w:cs="Courier New"/>
          <w:color w:val="000000"/>
          <w:sz w:val="22"/>
          <w:szCs w:val="22"/>
        </w:rPr>
        <w:t>gpiozero</w:t>
      </w:r>
      <w:r w:rsidRPr="006554B3">
        <w:rPr>
          <w:color w:val="000000"/>
          <w:sz w:val="22"/>
          <w:szCs w:val="22"/>
        </w:rPr>
        <w:t xml:space="preserve"> library which it will use to </w:t>
      </w:r>
      <w:r w:rsidR="00AD4862" w:rsidRPr="006554B3">
        <w:rPr>
          <w:color w:val="000000"/>
          <w:sz w:val="22"/>
          <w:szCs w:val="22"/>
        </w:rPr>
        <w:t>dectect button presses on your controller.</w:t>
      </w:r>
      <w:r w:rsidRPr="006554B3">
        <w:rPr>
          <w:color w:val="000000"/>
          <w:sz w:val="22"/>
          <w:szCs w:val="22"/>
        </w:rPr>
        <w:t xml:space="preserve"> </w:t>
      </w:r>
      <w:r w:rsidR="009910D5" w:rsidRPr="006554B3">
        <w:rPr>
          <w:color w:val="000000"/>
          <w:sz w:val="22"/>
          <w:szCs w:val="22"/>
        </w:rPr>
        <w:t>T</w:t>
      </w:r>
      <w:r w:rsidRPr="006554B3">
        <w:rPr>
          <w:color w:val="000000"/>
          <w:sz w:val="22"/>
          <w:szCs w:val="22"/>
        </w:rPr>
        <w:t xml:space="preserve">he function </w:t>
      </w:r>
      <w:r w:rsidR="009910D5" w:rsidRPr="006554B3">
        <w:rPr>
          <w:rFonts w:ascii="Courier New" w:hAnsi="Courier New" w:cs="Courier New"/>
          <w:color w:val="000000"/>
          <w:sz w:val="22"/>
          <w:szCs w:val="22"/>
        </w:rPr>
        <w:t>pause</w:t>
      </w:r>
      <w:r w:rsidRPr="006554B3">
        <w:rPr>
          <w:color w:val="000000"/>
          <w:sz w:val="22"/>
          <w:szCs w:val="22"/>
        </w:rPr>
        <w:t xml:space="preserve"> from the </w:t>
      </w:r>
      <w:r w:rsidR="009910D5" w:rsidRPr="006554B3">
        <w:rPr>
          <w:rFonts w:ascii="Courier New" w:hAnsi="Courier New" w:cs="Courier New"/>
          <w:color w:val="000000"/>
          <w:sz w:val="22"/>
          <w:szCs w:val="22"/>
        </w:rPr>
        <w:t>signal</w:t>
      </w:r>
      <w:r w:rsidRPr="006554B3">
        <w:rPr>
          <w:color w:val="000000"/>
          <w:sz w:val="22"/>
          <w:szCs w:val="22"/>
        </w:rPr>
        <w:t xml:space="preserve"> library so that we can insert pauses.</w:t>
      </w:r>
    </w:p>
    <w:p w14:paraId="33F25A3E" w14:textId="77777777" w:rsidR="00546DD9" w:rsidRPr="006554B3" w:rsidRDefault="00546DD9" w:rsidP="00546DD9">
      <w:pPr>
        <w:pStyle w:val="Teletype"/>
        <w:keepNext/>
        <w:rPr>
          <w:sz w:val="22"/>
          <w:szCs w:val="22"/>
        </w:rPr>
      </w:pPr>
      <w:r w:rsidRPr="006554B3">
        <w:rPr>
          <w:sz w:val="22"/>
          <w:szCs w:val="22"/>
        </w:rPr>
        <w:t>button_1=Button(5)</w:t>
      </w:r>
    </w:p>
    <w:p w14:paraId="737CD6F6" w14:textId="77777777" w:rsidR="00546DD9" w:rsidRPr="006554B3" w:rsidRDefault="00546DD9" w:rsidP="00546DD9">
      <w:pPr>
        <w:pStyle w:val="Teletype"/>
        <w:keepNext/>
        <w:rPr>
          <w:sz w:val="22"/>
          <w:szCs w:val="22"/>
        </w:rPr>
      </w:pPr>
      <w:r w:rsidRPr="006554B3">
        <w:rPr>
          <w:sz w:val="22"/>
          <w:szCs w:val="22"/>
        </w:rPr>
        <w:t>button_2=Button(6)</w:t>
      </w:r>
    </w:p>
    <w:p w14:paraId="174F7E6D" w14:textId="77777777" w:rsidR="00546DD9" w:rsidRPr="006554B3" w:rsidRDefault="00546DD9" w:rsidP="00546DD9">
      <w:pPr>
        <w:pStyle w:val="Teletype"/>
        <w:keepNext/>
        <w:rPr>
          <w:sz w:val="22"/>
          <w:szCs w:val="22"/>
        </w:rPr>
      </w:pPr>
      <w:r w:rsidRPr="006554B3">
        <w:rPr>
          <w:sz w:val="22"/>
          <w:szCs w:val="22"/>
        </w:rPr>
        <w:t>button_3=Button(13)</w:t>
      </w:r>
    </w:p>
    <w:p w14:paraId="452EEACB" w14:textId="0F5B6CC3" w:rsidR="00546DD9" w:rsidRPr="006554B3" w:rsidRDefault="00546DD9" w:rsidP="00546DD9">
      <w:pPr>
        <w:ind w:left="720"/>
        <w:rPr>
          <w:color w:val="000000"/>
          <w:sz w:val="22"/>
          <w:szCs w:val="22"/>
        </w:rPr>
      </w:pPr>
      <w:r w:rsidRPr="006554B3">
        <w:rPr>
          <w:color w:val="000000"/>
          <w:sz w:val="22"/>
          <w:szCs w:val="22"/>
        </w:rPr>
        <w:t xml:space="preserve">These lines set the names of our buttons and tell the program which GPIO pin they are connected to. So now the program will see our three buttons connected to GPIO pins 5, 6 and 7. </w:t>
      </w:r>
    </w:p>
    <w:p w14:paraId="6763B14D" w14:textId="77777777" w:rsidR="00B05EBE" w:rsidRPr="006554B3" w:rsidRDefault="00B05EBE" w:rsidP="00B05EBE">
      <w:pPr>
        <w:pStyle w:val="Teletype"/>
        <w:keepNext/>
        <w:rPr>
          <w:sz w:val="22"/>
          <w:szCs w:val="22"/>
        </w:rPr>
      </w:pPr>
      <w:r w:rsidRPr="006554B3">
        <w:rPr>
          <w:sz w:val="22"/>
          <w:szCs w:val="22"/>
        </w:rPr>
        <w:t>def buttonone ():</w:t>
      </w:r>
    </w:p>
    <w:p w14:paraId="7695C0C5" w14:textId="77777777" w:rsidR="00B05EBE" w:rsidRPr="006554B3" w:rsidRDefault="00B05EBE" w:rsidP="00B05EBE">
      <w:pPr>
        <w:pStyle w:val="Teletype"/>
        <w:keepNext/>
        <w:rPr>
          <w:sz w:val="22"/>
          <w:szCs w:val="22"/>
        </w:rPr>
      </w:pPr>
      <w:r w:rsidRPr="006554B3">
        <w:rPr>
          <w:sz w:val="22"/>
          <w:szCs w:val="22"/>
        </w:rPr>
        <w:t xml:space="preserve">    print("Button 1")</w:t>
      </w:r>
    </w:p>
    <w:p w14:paraId="6A1131B0" w14:textId="77777777" w:rsidR="00B05EBE" w:rsidRPr="006554B3" w:rsidRDefault="00B05EBE" w:rsidP="00B05EBE">
      <w:pPr>
        <w:pStyle w:val="Teletype"/>
        <w:keepNext/>
        <w:rPr>
          <w:sz w:val="22"/>
          <w:szCs w:val="22"/>
        </w:rPr>
      </w:pPr>
      <w:r w:rsidRPr="006554B3">
        <w:rPr>
          <w:sz w:val="22"/>
          <w:szCs w:val="22"/>
        </w:rPr>
        <w:t>def buttontwo ():</w:t>
      </w:r>
    </w:p>
    <w:p w14:paraId="30AC0AF9" w14:textId="77777777" w:rsidR="00B05EBE" w:rsidRPr="006554B3" w:rsidRDefault="00B05EBE" w:rsidP="00B05EBE">
      <w:pPr>
        <w:pStyle w:val="Teletype"/>
        <w:keepNext/>
        <w:rPr>
          <w:sz w:val="22"/>
          <w:szCs w:val="22"/>
        </w:rPr>
      </w:pPr>
      <w:r w:rsidRPr="006554B3">
        <w:rPr>
          <w:sz w:val="22"/>
          <w:szCs w:val="22"/>
        </w:rPr>
        <w:t xml:space="preserve">    print("Button 2")</w:t>
      </w:r>
    </w:p>
    <w:p w14:paraId="532DCAB9" w14:textId="77777777" w:rsidR="00B05EBE" w:rsidRPr="006554B3" w:rsidRDefault="00B05EBE" w:rsidP="00B05EBE">
      <w:pPr>
        <w:pStyle w:val="Teletype"/>
        <w:keepNext/>
        <w:rPr>
          <w:sz w:val="22"/>
          <w:szCs w:val="22"/>
        </w:rPr>
      </w:pPr>
      <w:r w:rsidRPr="006554B3">
        <w:rPr>
          <w:sz w:val="22"/>
          <w:szCs w:val="22"/>
        </w:rPr>
        <w:t>def buttonthree ():</w:t>
      </w:r>
    </w:p>
    <w:p w14:paraId="1EC6F400" w14:textId="77777777" w:rsidR="00B05EBE" w:rsidRPr="006554B3" w:rsidRDefault="00B05EBE" w:rsidP="00B05EBE">
      <w:pPr>
        <w:pStyle w:val="Teletype"/>
        <w:keepNext/>
        <w:rPr>
          <w:sz w:val="22"/>
          <w:szCs w:val="22"/>
        </w:rPr>
      </w:pPr>
      <w:r w:rsidRPr="006554B3">
        <w:rPr>
          <w:sz w:val="22"/>
          <w:szCs w:val="22"/>
        </w:rPr>
        <w:t xml:space="preserve">    print("Button 3")    </w:t>
      </w:r>
    </w:p>
    <w:p w14:paraId="62941E85" w14:textId="2BA958D1" w:rsidR="00B05EBE" w:rsidRPr="006554B3" w:rsidRDefault="00B05EBE" w:rsidP="00BB0872">
      <w:pPr>
        <w:ind w:left="720"/>
        <w:rPr>
          <w:color w:val="000000"/>
          <w:sz w:val="22"/>
          <w:szCs w:val="22"/>
        </w:rPr>
      </w:pPr>
      <w:r w:rsidRPr="006554B3">
        <w:rPr>
          <w:color w:val="000000"/>
          <w:sz w:val="22"/>
          <w:szCs w:val="22"/>
        </w:rPr>
        <w:t>Here we are setting up functions</w:t>
      </w:r>
      <w:r w:rsidR="00CD3B02" w:rsidRPr="006554B3">
        <w:rPr>
          <w:color w:val="000000"/>
          <w:sz w:val="22"/>
          <w:szCs w:val="22"/>
        </w:rPr>
        <w:t xml:space="preserve"> called buttonone, buttontwo and buttonthree. Functions contain multiple instructions, ready to be triggered</w:t>
      </w:r>
      <w:r w:rsidR="00466228" w:rsidRPr="006554B3">
        <w:rPr>
          <w:color w:val="000000"/>
          <w:sz w:val="22"/>
          <w:szCs w:val="22"/>
        </w:rPr>
        <w:t xml:space="preserve"> by an event or input</w:t>
      </w:r>
      <w:r w:rsidR="00043E81" w:rsidRPr="006554B3">
        <w:rPr>
          <w:color w:val="000000"/>
          <w:sz w:val="22"/>
          <w:szCs w:val="22"/>
        </w:rPr>
        <w:t>. In this case, each function only p</w:t>
      </w:r>
      <w:r w:rsidR="00304951" w:rsidRPr="006554B3">
        <w:rPr>
          <w:color w:val="000000"/>
          <w:sz w:val="22"/>
          <w:szCs w:val="22"/>
        </w:rPr>
        <w:t>er</w:t>
      </w:r>
      <w:r w:rsidR="00043E81" w:rsidRPr="006554B3">
        <w:rPr>
          <w:color w:val="000000"/>
          <w:sz w:val="22"/>
          <w:szCs w:val="22"/>
        </w:rPr>
        <w:t>forms one task, and that is to print some text on the scree</w:t>
      </w:r>
      <w:r w:rsidR="00466228" w:rsidRPr="006554B3">
        <w:rPr>
          <w:color w:val="000000"/>
          <w:sz w:val="22"/>
          <w:szCs w:val="22"/>
        </w:rPr>
        <w:t>n</w:t>
      </w:r>
      <w:r w:rsidR="00043E81" w:rsidRPr="006554B3">
        <w:rPr>
          <w:color w:val="000000"/>
          <w:sz w:val="22"/>
          <w:szCs w:val="22"/>
        </w:rPr>
        <w:t>.</w:t>
      </w:r>
      <w:r w:rsidR="00E15FE4" w:rsidRPr="006554B3">
        <w:rPr>
          <w:color w:val="000000"/>
          <w:sz w:val="22"/>
          <w:szCs w:val="22"/>
        </w:rPr>
        <w:t xml:space="preserve"> When we look at the space invader game code, we will see functions like this </w:t>
      </w:r>
      <w:r w:rsidR="00CF23E6" w:rsidRPr="006554B3">
        <w:rPr>
          <w:color w:val="000000"/>
          <w:sz w:val="22"/>
          <w:szCs w:val="22"/>
        </w:rPr>
        <w:t>performing multiple tasks at once when triggered.</w:t>
      </w:r>
    </w:p>
    <w:p w14:paraId="22DE0846" w14:textId="77777777" w:rsidR="00C2232A" w:rsidRPr="006554B3" w:rsidRDefault="00C2232A" w:rsidP="00C2232A">
      <w:pPr>
        <w:pStyle w:val="Teletype"/>
        <w:keepNext/>
        <w:rPr>
          <w:sz w:val="22"/>
          <w:szCs w:val="22"/>
        </w:rPr>
      </w:pPr>
      <w:r w:rsidRPr="006554B3">
        <w:rPr>
          <w:sz w:val="22"/>
          <w:szCs w:val="22"/>
        </w:rPr>
        <w:t>while True:</w:t>
      </w:r>
    </w:p>
    <w:p w14:paraId="7BEF3555" w14:textId="435E677B" w:rsidR="00C2232A" w:rsidRPr="006554B3" w:rsidRDefault="00C2232A" w:rsidP="00CA5224">
      <w:pPr>
        <w:ind w:left="720"/>
        <w:rPr>
          <w:color w:val="000000"/>
          <w:sz w:val="22"/>
          <w:szCs w:val="22"/>
        </w:rPr>
      </w:pPr>
      <w:r w:rsidRPr="006554B3">
        <w:rPr>
          <w:color w:val="000000"/>
          <w:sz w:val="22"/>
          <w:szCs w:val="22"/>
        </w:rPr>
        <w:t>This “</w:t>
      </w:r>
      <w:r w:rsidRPr="006554B3">
        <w:rPr>
          <w:rFonts w:ascii="Courier New" w:hAnsi="Courier New" w:cs="Courier New"/>
          <w:color w:val="000000"/>
          <w:sz w:val="22"/>
          <w:szCs w:val="22"/>
        </w:rPr>
        <w:t>while True:</w:t>
      </w:r>
      <w:r w:rsidRPr="006554B3">
        <w:rPr>
          <w:color w:val="000000"/>
          <w:sz w:val="22"/>
          <w:szCs w:val="22"/>
        </w:rPr>
        <w:t>” tells the program to run forever in a loop.</w:t>
      </w:r>
    </w:p>
    <w:p w14:paraId="34F7095E" w14:textId="1FA1B76A" w:rsidR="00546DD9" w:rsidRPr="006554B3" w:rsidRDefault="00C2232A" w:rsidP="00C2232A">
      <w:pPr>
        <w:pStyle w:val="Teletype"/>
        <w:keepNext/>
        <w:rPr>
          <w:sz w:val="22"/>
          <w:szCs w:val="22"/>
        </w:rPr>
      </w:pPr>
      <w:r w:rsidRPr="006554B3">
        <w:rPr>
          <w:sz w:val="22"/>
          <w:szCs w:val="22"/>
        </w:rPr>
        <w:t xml:space="preserve">    </w:t>
      </w:r>
      <w:r w:rsidR="00546DD9" w:rsidRPr="006554B3">
        <w:rPr>
          <w:sz w:val="22"/>
          <w:szCs w:val="22"/>
        </w:rPr>
        <w:t>button_1.when_pressed = buttonone</w:t>
      </w:r>
    </w:p>
    <w:p w14:paraId="042F2435" w14:textId="77777777" w:rsidR="00546DD9" w:rsidRPr="006554B3" w:rsidRDefault="00546DD9" w:rsidP="00546DD9">
      <w:pPr>
        <w:pStyle w:val="Teletype"/>
        <w:keepNext/>
        <w:rPr>
          <w:sz w:val="22"/>
          <w:szCs w:val="22"/>
        </w:rPr>
      </w:pPr>
      <w:r w:rsidRPr="006554B3">
        <w:rPr>
          <w:sz w:val="22"/>
          <w:szCs w:val="22"/>
        </w:rPr>
        <w:t xml:space="preserve">    button_2.when_pressed = buttontwo</w:t>
      </w:r>
    </w:p>
    <w:p w14:paraId="1F8CBC8E" w14:textId="77777777" w:rsidR="00546DD9" w:rsidRPr="006554B3" w:rsidRDefault="00546DD9" w:rsidP="00546DD9">
      <w:pPr>
        <w:pStyle w:val="Teletype"/>
        <w:keepNext/>
        <w:rPr>
          <w:sz w:val="22"/>
          <w:szCs w:val="22"/>
        </w:rPr>
      </w:pPr>
      <w:r w:rsidRPr="006554B3">
        <w:rPr>
          <w:sz w:val="22"/>
          <w:szCs w:val="22"/>
        </w:rPr>
        <w:t xml:space="preserve">    button_3.when_pressed = buttonthree</w:t>
      </w:r>
    </w:p>
    <w:p w14:paraId="752A4902" w14:textId="19C02ED7" w:rsidR="00546DD9" w:rsidRPr="006554B3" w:rsidRDefault="00546DD9" w:rsidP="00546DD9">
      <w:pPr>
        <w:pStyle w:val="Teletype"/>
        <w:keepNext/>
        <w:rPr>
          <w:sz w:val="22"/>
          <w:szCs w:val="22"/>
        </w:rPr>
      </w:pPr>
      <w:r w:rsidRPr="006554B3">
        <w:rPr>
          <w:sz w:val="22"/>
          <w:szCs w:val="22"/>
        </w:rPr>
        <w:t xml:space="preserve">    pause ()</w:t>
      </w:r>
    </w:p>
    <w:p w14:paraId="424B7814" w14:textId="1843AEB9" w:rsidR="00242C61" w:rsidRPr="006554B3" w:rsidRDefault="00E5483E" w:rsidP="00466228">
      <w:pPr>
        <w:ind w:left="720"/>
        <w:rPr>
          <w:color w:val="000000"/>
          <w:sz w:val="22"/>
          <w:szCs w:val="22"/>
        </w:rPr>
      </w:pPr>
      <w:r>
        <w:rPr>
          <w:color w:val="000000"/>
          <w:sz w:val="22"/>
          <w:szCs w:val="22"/>
        </w:rPr>
        <w:drawing>
          <wp:anchor distT="0" distB="0" distL="114300" distR="114300" simplePos="0" relativeHeight="251710464" behindDoc="1" locked="0" layoutInCell="1" allowOverlap="1" wp14:anchorId="48B0B7F4" wp14:editId="5DB01F45">
            <wp:simplePos x="0" y="0"/>
            <wp:positionH relativeFrom="margin">
              <wp:posOffset>3537585</wp:posOffset>
            </wp:positionH>
            <wp:positionV relativeFrom="paragraph">
              <wp:posOffset>280670</wp:posOffset>
            </wp:positionV>
            <wp:extent cx="2676431" cy="346075"/>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51505" cy="3557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6DD9" w:rsidRPr="006554B3">
        <w:rPr>
          <w:color w:val="000000"/>
          <w:sz w:val="22"/>
          <w:szCs w:val="22"/>
        </w:rPr>
        <w:t>Now we are telling the program to tr</w:t>
      </w:r>
      <w:r w:rsidR="00C2232A" w:rsidRPr="006554B3">
        <w:rPr>
          <w:color w:val="000000"/>
          <w:sz w:val="22"/>
          <w:szCs w:val="22"/>
        </w:rPr>
        <w:t xml:space="preserve">igger a function when a button is pressed. </w:t>
      </w:r>
      <w:r w:rsidR="00242C61" w:rsidRPr="006554B3">
        <w:rPr>
          <w:color w:val="000000"/>
          <w:sz w:val="22"/>
          <w:szCs w:val="22"/>
        </w:rPr>
        <w:t xml:space="preserve"> </w:t>
      </w:r>
    </w:p>
    <w:p w14:paraId="0F8F46AA" w14:textId="29896DBD" w:rsidR="00012AE4" w:rsidRDefault="00012AE4" w:rsidP="00012AE4">
      <w:pPr>
        <w:rPr>
          <w:sz w:val="36"/>
          <w:szCs w:val="36"/>
        </w:rPr>
      </w:pPr>
      <w:r>
        <w:rPr>
          <w:sz w:val="36"/>
          <w:szCs w:val="36"/>
        </w:rPr>
        <w:t>Part 4 – Let’s Play Space Invaders</w:t>
      </w:r>
    </w:p>
    <w:p w14:paraId="7DA9C8A9" w14:textId="2A3302B6" w:rsidR="00012AE4" w:rsidRPr="006554B3" w:rsidRDefault="00012AE4" w:rsidP="00012AE4">
      <w:pPr>
        <w:rPr>
          <w:color w:val="000000"/>
          <w:sz w:val="22"/>
          <w:szCs w:val="22"/>
        </w:rPr>
      </w:pPr>
      <w:r w:rsidRPr="006554B3">
        <w:rPr>
          <w:color w:val="000000"/>
          <w:sz w:val="22"/>
          <w:szCs w:val="22"/>
        </w:rPr>
        <w:t xml:space="preserve">Now our control panel is built and tested, it’s time </w:t>
      </w:r>
      <w:r w:rsidR="00623DCF" w:rsidRPr="006554B3">
        <w:rPr>
          <w:color w:val="000000"/>
          <w:sz w:val="22"/>
          <w:szCs w:val="22"/>
        </w:rPr>
        <w:t>to defend earth against an ali</w:t>
      </w:r>
      <w:r w:rsidR="00A61891" w:rsidRPr="006554B3">
        <w:rPr>
          <w:color w:val="000000"/>
          <w:sz w:val="22"/>
          <w:szCs w:val="22"/>
        </w:rPr>
        <w:t>e</w:t>
      </w:r>
      <w:r w:rsidR="00623DCF" w:rsidRPr="006554B3">
        <w:rPr>
          <w:color w:val="000000"/>
          <w:sz w:val="22"/>
          <w:szCs w:val="22"/>
        </w:rPr>
        <w:t>n attack!</w:t>
      </w:r>
    </w:p>
    <w:p w14:paraId="0DB6CA88" w14:textId="77777777" w:rsidR="00EF2A76" w:rsidRDefault="00CA5224" w:rsidP="00012AE4">
      <w:pPr>
        <w:rPr>
          <w:color w:val="000000"/>
          <w:sz w:val="22"/>
          <w:szCs w:val="22"/>
        </w:rPr>
      </w:pPr>
      <w:r w:rsidRPr="006554B3">
        <w:rPr>
          <w:color w:val="000000"/>
          <w:sz w:val="22"/>
          <w:szCs w:val="22"/>
        </w:rPr>
        <w:t xml:space="preserve">In </w:t>
      </w:r>
      <w:r w:rsidR="006A7AEF" w:rsidRPr="006554B3">
        <w:rPr>
          <w:sz w:val="22"/>
          <w:szCs w:val="22"/>
        </w:rPr>
        <w:t>Thonny Python IDE</w:t>
      </w:r>
      <w:r w:rsidR="006A7AEF">
        <w:rPr>
          <w:color w:val="000000"/>
          <w:sz w:val="22"/>
          <w:szCs w:val="22"/>
        </w:rPr>
        <w:t xml:space="preserve">, </w:t>
      </w:r>
      <w:r w:rsidRPr="006554B3">
        <w:rPr>
          <w:color w:val="000000"/>
          <w:sz w:val="22"/>
          <w:szCs w:val="22"/>
        </w:rPr>
        <w:t xml:space="preserve">Use File, Open to </w:t>
      </w:r>
      <w:r w:rsidR="008B3F81" w:rsidRPr="006554B3">
        <w:rPr>
          <w:color w:val="000000"/>
          <w:sz w:val="22"/>
          <w:szCs w:val="22"/>
        </w:rPr>
        <w:t>open</w:t>
      </w:r>
      <w:r w:rsidRPr="006554B3">
        <w:rPr>
          <w:color w:val="000000"/>
          <w:sz w:val="22"/>
          <w:szCs w:val="22"/>
        </w:rPr>
        <w:t xml:space="preserve"> </w:t>
      </w:r>
      <w:r w:rsidR="00D6735F" w:rsidRPr="006554B3">
        <w:rPr>
          <w:color w:val="000000"/>
          <w:sz w:val="22"/>
          <w:szCs w:val="22"/>
          <w:lang w:val="en-US"/>
        </w:rPr>
        <w:t>buttoninvaders</w:t>
      </w:r>
      <w:r w:rsidRPr="006554B3">
        <w:rPr>
          <w:color w:val="000000"/>
          <w:sz w:val="22"/>
          <w:szCs w:val="22"/>
          <w:lang w:val="en-US"/>
        </w:rPr>
        <w:t>.py</w:t>
      </w:r>
      <w:r w:rsidRPr="006554B3">
        <w:rPr>
          <w:color w:val="000000"/>
          <w:sz w:val="22"/>
          <w:szCs w:val="22"/>
        </w:rPr>
        <w:t xml:space="preserve"> program in the ~/python/button</w:t>
      </w:r>
      <w:r w:rsidR="00365B2B" w:rsidRPr="006554B3">
        <w:rPr>
          <w:color w:val="000000"/>
          <w:sz w:val="22"/>
          <w:szCs w:val="22"/>
        </w:rPr>
        <w:t>invaders</w:t>
      </w:r>
      <w:r w:rsidRPr="006554B3">
        <w:rPr>
          <w:color w:val="000000"/>
          <w:sz w:val="22"/>
          <w:szCs w:val="22"/>
        </w:rPr>
        <w:t xml:space="preserve"> folder</w:t>
      </w:r>
      <w:r w:rsidR="006A7AEF">
        <w:rPr>
          <w:color w:val="000000"/>
          <w:sz w:val="22"/>
          <w:szCs w:val="22"/>
        </w:rPr>
        <w:t xml:space="preserve">. </w:t>
      </w:r>
    </w:p>
    <w:p w14:paraId="41133115" w14:textId="250D63B5" w:rsidR="00CA5224" w:rsidRPr="006554B3" w:rsidRDefault="006A7AEF" w:rsidP="00012AE4">
      <w:pPr>
        <w:rPr>
          <w:color w:val="000000"/>
          <w:sz w:val="22"/>
          <w:szCs w:val="22"/>
        </w:rPr>
      </w:pPr>
      <w:r w:rsidRPr="00EF2A76">
        <w:rPr>
          <w:color w:val="000000"/>
          <w:sz w:val="22"/>
          <w:szCs w:val="22"/>
          <w:u w:val="single"/>
        </w:rPr>
        <w:t>Now enable line numbers</w:t>
      </w:r>
      <w:r w:rsidR="00B1721B" w:rsidRPr="00EF2A76">
        <w:rPr>
          <w:color w:val="000000"/>
          <w:sz w:val="22"/>
          <w:szCs w:val="22"/>
          <w:u w:val="single"/>
        </w:rPr>
        <w:t>:</w:t>
      </w:r>
      <w:r w:rsidR="00B1721B">
        <w:rPr>
          <w:color w:val="000000"/>
          <w:sz w:val="22"/>
          <w:szCs w:val="22"/>
        </w:rPr>
        <w:t xml:space="preserve"> from the Tools menu select options, choose the editor tab, then </w:t>
      </w:r>
      <w:r w:rsidR="00EF2A76">
        <w:rPr>
          <w:color w:val="000000"/>
          <w:sz w:val="22"/>
          <w:szCs w:val="22"/>
        </w:rPr>
        <w:t>tick the box by ‘Show Line Numbers’.</w:t>
      </w:r>
    </w:p>
    <w:p w14:paraId="793EA7BD" w14:textId="2B0AC743" w:rsidR="009F2086" w:rsidRPr="006554B3" w:rsidRDefault="005F38FB" w:rsidP="00012AE4">
      <w:pPr>
        <w:rPr>
          <w:color w:val="000000"/>
          <w:sz w:val="22"/>
          <w:szCs w:val="22"/>
        </w:rPr>
      </w:pPr>
      <w:r>
        <w:rPr>
          <w:color w:val="000000"/>
          <w:sz w:val="22"/>
          <w:szCs w:val="22"/>
        </w:rPr>
        <w:t>Look</w:t>
      </w:r>
      <w:r w:rsidR="000D7232" w:rsidRPr="006554B3">
        <w:rPr>
          <w:color w:val="000000"/>
          <w:sz w:val="22"/>
          <w:szCs w:val="22"/>
        </w:rPr>
        <w:t xml:space="preserve"> at the </w:t>
      </w:r>
      <w:r w:rsidR="006B2AF3" w:rsidRPr="006554B3">
        <w:rPr>
          <w:color w:val="000000"/>
          <w:sz w:val="22"/>
          <w:szCs w:val="22"/>
        </w:rPr>
        <w:t xml:space="preserve">following lines of code and see if you recognise the </w:t>
      </w:r>
      <w:r w:rsidR="009F2086" w:rsidRPr="006554B3">
        <w:rPr>
          <w:color w:val="000000"/>
          <w:sz w:val="22"/>
          <w:szCs w:val="22"/>
        </w:rPr>
        <w:t xml:space="preserve">way this game has been modified to work with our controller. </w:t>
      </w:r>
    </w:p>
    <w:p w14:paraId="0F7B5D52" w14:textId="6010DFA8" w:rsidR="00012AE4" w:rsidRPr="006554B3" w:rsidRDefault="009F2086" w:rsidP="006932E2">
      <w:pPr>
        <w:rPr>
          <w:color w:val="000000"/>
          <w:sz w:val="22"/>
          <w:szCs w:val="22"/>
        </w:rPr>
      </w:pPr>
      <w:r w:rsidRPr="006554B3">
        <w:rPr>
          <w:color w:val="000000"/>
          <w:sz w:val="22"/>
          <w:szCs w:val="22"/>
        </w:rPr>
        <w:t>L</w:t>
      </w:r>
      <w:r w:rsidR="000D7232" w:rsidRPr="006554B3">
        <w:rPr>
          <w:color w:val="000000"/>
          <w:sz w:val="22"/>
          <w:szCs w:val="22"/>
        </w:rPr>
        <w:t xml:space="preserve">ines </w:t>
      </w:r>
      <w:r w:rsidR="000D7232" w:rsidRPr="005F38FB">
        <w:rPr>
          <w:b/>
          <w:color w:val="000000"/>
          <w:sz w:val="22"/>
          <w:szCs w:val="22"/>
        </w:rPr>
        <w:t>12 to 20</w:t>
      </w:r>
      <w:r w:rsidR="006E592A" w:rsidRPr="006554B3">
        <w:rPr>
          <w:color w:val="000000"/>
          <w:sz w:val="22"/>
          <w:szCs w:val="22"/>
        </w:rPr>
        <w:t xml:space="preserve">, lines </w:t>
      </w:r>
      <w:r w:rsidR="006E592A" w:rsidRPr="005F38FB">
        <w:rPr>
          <w:b/>
          <w:color w:val="000000"/>
          <w:sz w:val="22"/>
          <w:szCs w:val="22"/>
        </w:rPr>
        <w:t>55 to 63</w:t>
      </w:r>
      <w:r w:rsidR="006E592A" w:rsidRPr="006554B3">
        <w:rPr>
          <w:color w:val="000000"/>
          <w:sz w:val="22"/>
          <w:szCs w:val="22"/>
        </w:rPr>
        <w:t xml:space="preserve">, </w:t>
      </w:r>
      <w:r w:rsidR="00166237" w:rsidRPr="006554B3">
        <w:rPr>
          <w:color w:val="000000"/>
          <w:sz w:val="22"/>
          <w:szCs w:val="22"/>
        </w:rPr>
        <w:t xml:space="preserve">and </w:t>
      </w:r>
      <w:r w:rsidR="005F38FB">
        <w:rPr>
          <w:color w:val="000000"/>
          <w:sz w:val="22"/>
          <w:szCs w:val="22"/>
        </w:rPr>
        <w:t xml:space="preserve">lines </w:t>
      </w:r>
      <w:r w:rsidR="00166237" w:rsidRPr="005F38FB">
        <w:rPr>
          <w:b/>
          <w:color w:val="000000"/>
          <w:sz w:val="22"/>
          <w:szCs w:val="22"/>
        </w:rPr>
        <w:t>451 to 484</w:t>
      </w:r>
      <w:r w:rsidR="00166237" w:rsidRPr="006554B3">
        <w:rPr>
          <w:color w:val="000000"/>
          <w:sz w:val="22"/>
          <w:szCs w:val="22"/>
        </w:rPr>
        <w:t>. These lines are commented to explain the modifications.</w:t>
      </w:r>
      <w:r w:rsidR="0003785A">
        <w:rPr>
          <w:color w:val="000000"/>
          <w:sz w:val="22"/>
          <w:szCs w:val="22"/>
        </w:rPr>
        <w:br/>
      </w:r>
      <w:r w:rsidR="002800F1" w:rsidRPr="006554B3">
        <w:rPr>
          <w:color w:val="000000"/>
          <w:sz w:val="22"/>
          <w:szCs w:val="22"/>
        </w:rPr>
        <w:t>Now</w:t>
      </w:r>
      <w:r w:rsidR="00B749E0" w:rsidRPr="006554B3">
        <w:rPr>
          <w:color w:val="000000"/>
          <w:sz w:val="22"/>
          <w:szCs w:val="22"/>
        </w:rPr>
        <w:t>,</w:t>
      </w:r>
      <w:r w:rsidR="00C76450">
        <w:rPr>
          <w:color w:val="000000"/>
          <w:sz w:val="22"/>
          <w:szCs w:val="22"/>
        </w:rPr>
        <w:t xml:space="preserve"> click</w:t>
      </w:r>
      <w:r w:rsidR="00A1179E">
        <w:rPr>
          <w:color w:val="000000"/>
          <w:sz w:val="22"/>
          <w:szCs w:val="22"/>
        </w:rPr>
        <w:t xml:space="preserve"> the run button</w:t>
      </w:r>
      <w:r w:rsidR="006932E2">
        <w:rPr>
          <w:color w:val="000000"/>
          <w:sz w:val="22"/>
          <w:szCs w:val="22"/>
        </w:rPr>
        <w:t xml:space="preserve"> </w:t>
      </w:r>
      <w:r w:rsidR="006932E2">
        <w:rPr>
          <w:color w:val="000000"/>
          <w:sz w:val="22"/>
          <w:szCs w:val="22"/>
        </w:rPr>
        <w:drawing>
          <wp:inline distT="0" distB="0" distL="0" distR="0" wp14:anchorId="0DFD51E3" wp14:editId="119C6D17">
            <wp:extent cx="295275" cy="2762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l="36794" t="33123" r="27538" b="21104"/>
                    <a:stretch/>
                  </pic:blipFill>
                  <pic:spPr bwMode="auto">
                    <a:xfrm>
                      <a:off x="0" y="0"/>
                      <a:ext cx="295275" cy="276225"/>
                    </a:xfrm>
                    <a:prstGeom prst="rect">
                      <a:avLst/>
                    </a:prstGeom>
                    <a:noFill/>
                    <a:ln>
                      <a:noFill/>
                    </a:ln>
                    <a:extLst>
                      <a:ext uri="{53640926-AAD7-44D8-BBD7-CCE9431645EC}">
                        <a14:shadowObscured xmlns:a14="http://schemas.microsoft.com/office/drawing/2010/main"/>
                      </a:ext>
                    </a:extLst>
                  </pic:spPr>
                </pic:pic>
              </a:graphicData>
            </a:graphic>
          </wp:inline>
        </w:drawing>
      </w:r>
      <w:r w:rsidR="006932E2">
        <w:rPr>
          <w:color w:val="000000"/>
          <w:sz w:val="22"/>
          <w:szCs w:val="22"/>
        </w:rPr>
        <w:t xml:space="preserve"> and our modified space invaders game will launch. </w:t>
      </w:r>
      <w:r w:rsidR="006932E2">
        <w:rPr>
          <w:color w:val="000000"/>
          <w:sz w:val="22"/>
          <w:szCs w:val="22"/>
        </w:rPr>
        <w:br/>
        <w:t>B</w:t>
      </w:r>
      <w:r w:rsidR="00B15DFA" w:rsidRPr="006554B3">
        <w:rPr>
          <w:color w:val="000000"/>
          <w:sz w:val="22"/>
          <w:szCs w:val="22"/>
        </w:rPr>
        <w:t xml:space="preserve">utton one is left, button </w:t>
      </w:r>
      <w:r w:rsidR="00A61891" w:rsidRPr="006554B3">
        <w:rPr>
          <w:color w:val="000000"/>
          <w:sz w:val="22"/>
          <w:szCs w:val="22"/>
        </w:rPr>
        <w:t>two</w:t>
      </w:r>
      <w:r w:rsidR="00B15DFA" w:rsidRPr="006554B3">
        <w:rPr>
          <w:color w:val="000000"/>
          <w:sz w:val="22"/>
          <w:szCs w:val="22"/>
        </w:rPr>
        <w:t xml:space="preserve"> is right and button three is fire. You can press fire or the space bar to start the game.</w:t>
      </w:r>
    </w:p>
    <w:sectPr w:rsidR="00012AE4" w:rsidRPr="006554B3" w:rsidSect="008A1E46">
      <w:pgSz w:w="11906" w:h="16838"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1B11698" w14:textId="77777777" w:rsidR="00AE50D5" w:rsidRDefault="00AE50D5" w:rsidP="00E04EAA">
      <w:pPr>
        <w:spacing w:after="0" w:line="240" w:lineRule="auto"/>
      </w:pPr>
      <w:r>
        <w:separator/>
      </w:r>
    </w:p>
  </w:endnote>
  <w:endnote w:type="continuationSeparator" w:id="0">
    <w:p w14:paraId="47270E0F" w14:textId="77777777" w:rsidR="00AE50D5" w:rsidRDefault="00AE50D5" w:rsidP="00E04E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A47F62A" w14:textId="77777777" w:rsidR="00AE50D5" w:rsidRDefault="00AE50D5" w:rsidP="00E04EAA">
      <w:pPr>
        <w:spacing w:after="0" w:line="240" w:lineRule="auto"/>
      </w:pPr>
      <w:r>
        <w:separator/>
      </w:r>
    </w:p>
  </w:footnote>
  <w:footnote w:type="continuationSeparator" w:id="0">
    <w:p w14:paraId="34F1CFA5" w14:textId="77777777" w:rsidR="00AE50D5" w:rsidRDefault="00AE50D5" w:rsidP="00E04EA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3A516B"/>
    <w:multiLevelType w:val="hybridMultilevel"/>
    <w:tmpl w:val="7A22E5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5E093B35"/>
    <w:multiLevelType w:val="hybridMultilevel"/>
    <w:tmpl w:val="C9E4A4A2"/>
    <w:lvl w:ilvl="0" w:tplc="43B4A2DE">
      <w:start w:val="1"/>
      <w:numFmt w:val="bullet"/>
      <w:pStyle w:val="ListParagraph"/>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64874AC8"/>
    <w:multiLevelType w:val="hybridMultilevel"/>
    <w:tmpl w:val="2B801CE0"/>
    <w:lvl w:ilvl="0" w:tplc="1E38928A">
      <w:numFmt w:val="bullet"/>
      <w:lvlText w:val=""/>
      <w:lvlJc w:val="left"/>
      <w:pPr>
        <w:ind w:left="720"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B1B4876"/>
    <w:multiLevelType w:val="hybridMultilevel"/>
    <w:tmpl w:val="40C65F9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6FE21394"/>
    <w:multiLevelType w:val="hybridMultilevel"/>
    <w:tmpl w:val="82767F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1"/>
  </w:num>
  <w:num w:numId="2">
    <w:abstractNumId w:val="4"/>
  </w:num>
  <w:num w:numId="3">
    <w:abstractNumId w:val="3"/>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38FE"/>
    <w:rsid w:val="000051E8"/>
    <w:rsid w:val="00012AE4"/>
    <w:rsid w:val="00025E9E"/>
    <w:rsid w:val="00032561"/>
    <w:rsid w:val="0003742B"/>
    <w:rsid w:val="0003785A"/>
    <w:rsid w:val="00043E81"/>
    <w:rsid w:val="00045720"/>
    <w:rsid w:val="00071503"/>
    <w:rsid w:val="00074902"/>
    <w:rsid w:val="000D1FEE"/>
    <w:rsid w:val="000D42A1"/>
    <w:rsid w:val="000D7232"/>
    <w:rsid w:val="000E2AC7"/>
    <w:rsid w:val="000F3068"/>
    <w:rsid w:val="000F72A6"/>
    <w:rsid w:val="001071EF"/>
    <w:rsid w:val="00112BD7"/>
    <w:rsid w:val="00125B14"/>
    <w:rsid w:val="00133D9A"/>
    <w:rsid w:val="0015244E"/>
    <w:rsid w:val="00160E8C"/>
    <w:rsid w:val="00165338"/>
    <w:rsid w:val="00166237"/>
    <w:rsid w:val="00172DCB"/>
    <w:rsid w:val="001744FE"/>
    <w:rsid w:val="001767EE"/>
    <w:rsid w:val="00180C49"/>
    <w:rsid w:val="00181E1E"/>
    <w:rsid w:val="00183554"/>
    <w:rsid w:val="00186992"/>
    <w:rsid w:val="00191655"/>
    <w:rsid w:val="0019218C"/>
    <w:rsid w:val="001B61F3"/>
    <w:rsid w:val="001D235E"/>
    <w:rsid w:val="001D2616"/>
    <w:rsid w:val="001D6ADB"/>
    <w:rsid w:val="001E38EA"/>
    <w:rsid w:val="001E3B7C"/>
    <w:rsid w:val="00203BA4"/>
    <w:rsid w:val="0021140A"/>
    <w:rsid w:val="002161B2"/>
    <w:rsid w:val="0022297F"/>
    <w:rsid w:val="002347D5"/>
    <w:rsid w:val="002424BB"/>
    <w:rsid w:val="00242C61"/>
    <w:rsid w:val="00243C2A"/>
    <w:rsid w:val="00256AD7"/>
    <w:rsid w:val="00256E90"/>
    <w:rsid w:val="0026036F"/>
    <w:rsid w:val="002800F1"/>
    <w:rsid w:val="0029644F"/>
    <w:rsid w:val="00296484"/>
    <w:rsid w:val="002A0705"/>
    <w:rsid w:val="002A1C22"/>
    <w:rsid w:val="002A4D2A"/>
    <w:rsid w:val="002B11A8"/>
    <w:rsid w:val="002B38F8"/>
    <w:rsid w:val="002B6A40"/>
    <w:rsid w:val="002B7359"/>
    <w:rsid w:val="002C2B64"/>
    <w:rsid w:val="002C42BA"/>
    <w:rsid w:val="002C65C8"/>
    <w:rsid w:val="002E1C48"/>
    <w:rsid w:val="002F5AD3"/>
    <w:rsid w:val="002F646D"/>
    <w:rsid w:val="003046C5"/>
    <w:rsid w:val="00304951"/>
    <w:rsid w:val="0031133E"/>
    <w:rsid w:val="0031360D"/>
    <w:rsid w:val="003249C5"/>
    <w:rsid w:val="0032713D"/>
    <w:rsid w:val="003450D1"/>
    <w:rsid w:val="00365B2B"/>
    <w:rsid w:val="00370349"/>
    <w:rsid w:val="00372A98"/>
    <w:rsid w:val="00386837"/>
    <w:rsid w:val="00386C24"/>
    <w:rsid w:val="003C07C3"/>
    <w:rsid w:val="003D0A53"/>
    <w:rsid w:val="003D78CF"/>
    <w:rsid w:val="003F70E5"/>
    <w:rsid w:val="00410793"/>
    <w:rsid w:val="00410FD9"/>
    <w:rsid w:val="00424DD9"/>
    <w:rsid w:val="00425FF5"/>
    <w:rsid w:val="00441517"/>
    <w:rsid w:val="00444A08"/>
    <w:rsid w:val="004511FD"/>
    <w:rsid w:val="004532EE"/>
    <w:rsid w:val="00464313"/>
    <w:rsid w:val="00464647"/>
    <w:rsid w:val="00466228"/>
    <w:rsid w:val="00470EDF"/>
    <w:rsid w:val="00492708"/>
    <w:rsid w:val="004A50E6"/>
    <w:rsid w:val="004B078D"/>
    <w:rsid w:val="004B5428"/>
    <w:rsid w:val="004B7734"/>
    <w:rsid w:val="004C09DF"/>
    <w:rsid w:val="004C5FEF"/>
    <w:rsid w:val="004D12DB"/>
    <w:rsid w:val="004D27CE"/>
    <w:rsid w:val="004E0FFD"/>
    <w:rsid w:val="004F1587"/>
    <w:rsid w:val="005032DA"/>
    <w:rsid w:val="00535A8A"/>
    <w:rsid w:val="00546DD9"/>
    <w:rsid w:val="00564B63"/>
    <w:rsid w:val="00565526"/>
    <w:rsid w:val="00573042"/>
    <w:rsid w:val="00587F15"/>
    <w:rsid w:val="005A719B"/>
    <w:rsid w:val="005B6052"/>
    <w:rsid w:val="005C50A7"/>
    <w:rsid w:val="005C7506"/>
    <w:rsid w:val="005D03CE"/>
    <w:rsid w:val="005D6EB8"/>
    <w:rsid w:val="005E73C9"/>
    <w:rsid w:val="005F38FB"/>
    <w:rsid w:val="00601423"/>
    <w:rsid w:val="00623DCF"/>
    <w:rsid w:val="006405C9"/>
    <w:rsid w:val="00641B12"/>
    <w:rsid w:val="00646520"/>
    <w:rsid w:val="00647F4B"/>
    <w:rsid w:val="006517B0"/>
    <w:rsid w:val="006554B3"/>
    <w:rsid w:val="00660319"/>
    <w:rsid w:val="00662296"/>
    <w:rsid w:val="006632F9"/>
    <w:rsid w:val="006813FB"/>
    <w:rsid w:val="0068639D"/>
    <w:rsid w:val="006932E2"/>
    <w:rsid w:val="006A7AEF"/>
    <w:rsid w:val="006B2AF3"/>
    <w:rsid w:val="006C4D59"/>
    <w:rsid w:val="006D22AF"/>
    <w:rsid w:val="006E067C"/>
    <w:rsid w:val="006E592A"/>
    <w:rsid w:val="006F0605"/>
    <w:rsid w:val="006F2C22"/>
    <w:rsid w:val="00706B34"/>
    <w:rsid w:val="007153AA"/>
    <w:rsid w:val="0071677F"/>
    <w:rsid w:val="007240A9"/>
    <w:rsid w:val="007267AE"/>
    <w:rsid w:val="00730546"/>
    <w:rsid w:val="00757508"/>
    <w:rsid w:val="00762D86"/>
    <w:rsid w:val="00765EB1"/>
    <w:rsid w:val="00783C52"/>
    <w:rsid w:val="00787681"/>
    <w:rsid w:val="007A68C9"/>
    <w:rsid w:val="007C4848"/>
    <w:rsid w:val="007C5B09"/>
    <w:rsid w:val="007D4DE1"/>
    <w:rsid w:val="00821735"/>
    <w:rsid w:val="00826E76"/>
    <w:rsid w:val="008336C4"/>
    <w:rsid w:val="0087462F"/>
    <w:rsid w:val="00876435"/>
    <w:rsid w:val="00884537"/>
    <w:rsid w:val="008861F7"/>
    <w:rsid w:val="008865E4"/>
    <w:rsid w:val="00886E08"/>
    <w:rsid w:val="008A1E46"/>
    <w:rsid w:val="008A6D39"/>
    <w:rsid w:val="008B3F81"/>
    <w:rsid w:val="008C1F1E"/>
    <w:rsid w:val="008C3AFE"/>
    <w:rsid w:val="008C3C8B"/>
    <w:rsid w:val="008C3ECA"/>
    <w:rsid w:val="008C4A3B"/>
    <w:rsid w:val="008D43F7"/>
    <w:rsid w:val="008D5B15"/>
    <w:rsid w:val="008E2590"/>
    <w:rsid w:val="008E5F02"/>
    <w:rsid w:val="008F3329"/>
    <w:rsid w:val="008F4470"/>
    <w:rsid w:val="009022AC"/>
    <w:rsid w:val="009167C3"/>
    <w:rsid w:val="00916CF3"/>
    <w:rsid w:val="009223F7"/>
    <w:rsid w:val="009244FD"/>
    <w:rsid w:val="009255C9"/>
    <w:rsid w:val="00934A9E"/>
    <w:rsid w:val="00942974"/>
    <w:rsid w:val="009643E8"/>
    <w:rsid w:val="00972A5E"/>
    <w:rsid w:val="009861FF"/>
    <w:rsid w:val="00990183"/>
    <w:rsid w:val="009910D5"/>
    <w:rsid w:val="0099209D"/>
    <w:rsid w:val="00992AC8"/>
    <w:rsid w:val="00997A5D"/>
    <w:rsid w:val="009D228C"/>
    <w:rsid w:val="009D2E47"/>
    <w:rsid w:val="009E7C94"/>
    <w:rsid w:val="009F2086"/>
    <w:rsid w:val="00A10B34"/>
    <w:rsid w:val="00A1179E"/>
    <w:rsid w:val="00A204D9"/>
    <w:rsid w:val="00A20CCB"/>
    <w:rsid w:val="00A34C8E"/>
    <w:rsid w:val="00A61891"/>
    <w:rsid w:val="00A709D4"/>
    <w:rsid w:val="00A76C43"/>
    <w:rsid w:val="00A82439"/>
    <w:rsid w:val="00A84EF0"/>
    <w:rsid w:val="00AC1CE7"/>
    <w:rsid w:val="00AC1EC5"/>
    <w:rsid w:val="00AC48C3"/>
    <w:rsid w:val="00AD0457"/>
    <w:rsid w:val="00AD235D"/>
    <w:rsid w:val="00AD4862"/>
    <w:rsid w:val="00AE2B94"/>
    <w:rsid w:val="00AE31CF"/>
    <w:rsid w:val="00AE50D5"/>
    <w:rsid w:val="00B01E34"/>
    <w:rsid w:val="00B05EBE"/>
    <w:rsid w:val="00B138FE"/>
    <w:rsid w:val="00B13BAC"/>
    <w:rsid w:val="00B13CCC"/>
    <w:rsid w:val="00B15DFA"/>
    <w:rsid w:val="00B1721B"/>
    <w:rsid w:val="00B23B17"/>
    <w:rsid w:val="00B2777E"/>
    <w:rsid w:val="00B30CC7"/>
    <w:rsid w:val="00B3331B"/>
    <w:rsid w:val="00B4659A"/>
    <w:rsid w:val="00B52732"/>
    <w:rsid w:val="00B52B4A"/>
    <w:rsid w:val="00B57B78"/>
    <w:rsid w:val="00B668BF"/>
    <w:rsid w:val="00B67DAC"/>
    <w:rsid w:val="00B713BE"/>
    <w:rsid w:val="00B749E0"/>
    <w:rsid w:val="00B74DF1"/>
    <w:rsid w:val="00B75C83"/>
    <w:rsid w:val="00B76AB8"/>
    <w:rsid w:val="00B82FAA"/>
    <w:rsid w:val="00B84E91"/>
    <w:rsid w:val="00B8604C"/>
    <w:rsid w:val="00B93000"/>
    <w:rsid w:val="00BA0910"/>
    <w:rsid w:val="00BA15EF"/>
    <w:rsid w:val="00BA56DD"/>
    <w:rsid w:val="00BB0872"/>
    <w:rsid w:val="00BB0F28"/>
    <w:rsid w:val="00BC1D16"/>
    <w:rsid w:val="00BD7160"/>
    <w:rsid w:val="00BE3D9E"/>
    <w:rsid w:val="00C1548D"/>
    <w:rsid w:val="00C172A0"/>
    <w:rsid w:val="00C2232A"/>
    <w:rsid w:val="00C40BDA"/>
    <w:rsid w:val="00C437CC"/>
    <w:rsid w:val="00C51E57"/>
    <w:rsid w:val="00C555ED"/>
    <w:rsid w:val="00C76450"/>
    <w:rsid w:val="00C9145A"/>
    <w:rsid w:val="00C9148C"/>
    <w:rsid w:val="00CA5224"/>
    <w:rsid w:val="00CA68F2"/>
    <w:rsid w:val="00CB4157"/>
    <w:rsid w:val="00CC3E62"/>
    <w:rsid w:val="00CD3B02"/>
    <w:rsid w:val="00CD3BCA"/>
    <w:rsid w:val="00CD7AB9"/>
    <w:rsid w:val="00CF23E6"/>
    <w:rsid w:val="00CF6B57"/>
    <w:rsid w:val="00D10377"/>
    <w:rsid w:val="00D57088"/>
    <w:rsid w:val="00D57C50"/>
    <w:rsid w:val="00D6455B"/>
    <w:rsid w:val="00D65529"/>
    <w:rsid w:val="00D6735F"/>
    <w:rsid w:val="00D775C2"/>
    <w:rsid w:val="00DA03DF"/>
    <w:rsid w:val="00DA5EDD"/>
    <w:rsid w:val="00DA7509"/>
    <w:rsid w:val="00DB7336"/>
    <w:rsid w:val="00DC5336"/>
    <w:rsid w:val="00DF5F11"/>
    <w:rsid w:val="00E04EAA"/>
    <w:rsid w:val="00E15E70"/>
    <w:rsid w:val="00E15FE4"/>
    <w:rsid w:val="00E16442"/>
    <w:rsid w:val="00E266F0"/>
    <w:rsid w:val="00E50032"/>
    <w:rsid w:val="00E5483E"/>
    <w:rsid w:val="00E640DB"/>
    <w:rsid w:val="00E679BE"/>
    <w:rsid w:val="00E80E79"/>
    <w:rsid w:val="00E83B42"/>
    <w:rsid w:val="00E87FFC"/>
    <w:rsid w:val="00E93CDB"/>
    <w:rsid w:val="00E94FA6"/>
    <w:rsid w:val="00E975E1"/>
    <w:rsid w:val="00EB37F9"/>
    <w:rsid w:val="00EB7C64"/>
    <w:rsid w:val="00EC1118"/>
    <w:rsid w:val="00ED3564"/>
    <w:rsid w:val="00ED5047"/>
    <w:rsid w:val="00ED6D24"/>
    <w:rsid w:val="00EF1AFE"/>
    <w:rsid w:val="00EF2A76"/>
    <w:rsid w:val="00EF788D"/>
    <w:rsid w:val="00F24ABE"/>
    <w:rsid w:val="00F3401E"/>
    <w:rsid w:val="00F37110"/>
    <w:rsid w:val="00F40503"/>
    <w:rsid w:val="00F529FD"/>
    <w:rsid w:val="00F60408"/>
    <w:rsid w:val="00F618D3"/>
    <w:rsid w:val="00F61F24"/>
    <w:rsid w:val="00F718AF"/>
    <w:rsid w:val="00F72523"/>
    <w:rsid w:val="00F74E18"/>
    <w:rsid w:val="00F75F2B"/>
    <w:rsid w:val="00F83DBD"/>
    <w:rsid w:val="00FA144F"/>
    <w:rsid w:val="00FA4D0E"/>
    <w:rsid w:val="00FB4A43"/>
    <w:rsid w:val="00FC608E"/>
    <w:rsid w:val="00FD2B69"/>
    <w:rsid w:val="00FF5D5B"/>
    <w:rsid w:val="00FF6435"/>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70B393A"/>
  <w15:docId w15:val="{41894BC3-92B3-48B9-A39A-CDEAE4E71E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52732"/>
    <w:rPr>
      <w:rFonts w:ascii="Arial" w:hAnsi="Arial" w:cs="Arial"/>
      <w:noProof/>
      <w:sz w:val="24"/>
      <w:szCs w:val="24"/>
    </w:rPr>
  </w:style>
  <w:style w:type="paragraph" w:styleId="Heading1">
    <w:name w:val="heading 1"/>
    <w:basedOn w:val="Normal"/>
    <w:next w:val="Normal"/>
    <w:link w:val="Heading1Char"/>
    <w:uiPriority w:val="9"/>
    <w:qFormat/>
    <w:rsid w:val="00934A9E"/>
    <w:pPr>
      <w:pBdr>
        <w:top w:val="single" w:sz="4" w:space="1" w:color="auto"/>
      </w:pBdr>
      <w:spacing w:before="320"/>
      <w:outlineLvl w:val="0"/>
    </w:pPr>
    <w:rPr>
      <w:sz w:val="48"/>
      <w:szCs w:val="48"/>
    </w:rPr>
  </w:style>
  <w:style w:type="paragraph" w:styleId="Heading2">
    <w:name w:val="heading 2"/>
    <w:basedOn w:val="Normal"/>
    <w:next w:val="Normal"/>
    <w:link w:val="Heading2Char"/>
    <w:uiPriority w:val="9"/>
    <w:unhideWhenUsed/>
    <w:qFormat/>
    <w:rsid w:val="005B6052"/>
    <w:pPr>
      <w:keepNext/>
      <w:outlineLvl w:val="1"/>
    </w:pPr>
    <w:rPr>
      <w:b/>
      <w:sz w:val="36"/>
      <w:szCs w:val="36"/>
    </w:rPr>
  </w:style>
  <w:style w:type="paragraph" w:styleId="Heading3">
    <w:name w:val="heading 3"/>
    <w:basedOn w:val="Normal"/>
    <w:next w:val="Normal"/>
    <w:link w:val="Heading3Char"/>
    <w:uiPriority w:val="9"/>
    <w:unhideWhenUsed/>
    <w:qFormat/>
    <w:rsid w:val="00A82439"/>
    <w:pPr>
      <w:outlineLvl w:val="2"/>
    </w:pPr>
    <w:rPr>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B52732"/>
    <w:pPr>
      <w:spacing w:after="300" w:line="240" w:lineRule="auto"/>
      <w:contextualSpacing/>
    </w:pPr>
    <w:rPr>
      <w:rFonts w:eastAsiaTheme="majorEastAsia"/>
      <w:b/>
      <w:spacing w:val="5"/>
      <w:kern w:val="28"/>
      <w:sz w:val="52"/>
      <w:szCs w:val="52"/>
    </w:rPr>
  </w:style>
  <w:style w:type="character" w:customStyle="1" w:styleId="TitleChar">
    <w:name w:val="Title Char"/>
    <w:basedOn w:val="DefaultParagraphFont"/>
    <w:link w:val="Title"/>
    <w:uiPriority w:val="10"/>
    <w:rsid w:val="00B52732"/>
    <w:rPr>
      <w:rFonts w:ascii="Arial" w:eastAsiaTheme="majorEastAsia" w:hAnsi="Arial" w:cs="Arial"/>
      <w:b/>
      <w:noProof/>
      <w:spacing w:val="5"/>
      <w:kern w:val="28"/>
      <w:sz w:val="52"/>
      <w:szCs w:val="52"/>
    </w:rPr>
  </w:style>
  <w:style w:type="paragraph" w:styleId="Subtitle">
    <w:name w:val="Subtitle"/>
    <w:basedOn w:val="Normal"/>
    <w:next w:val="Normal"/>
    <w:link w:val="SubtitleChar"/>
    <w:uiPriority w:val="11"/>
    <w:qFormat/>
    <w:rsid w:val="00B52732"/>
    <w:rPr>
      <w:sz w:val="48"/>
      <w:szCs w:val="48"/>
    </w:rPr>
  </w:style>
  <w:style w:type="character" w:customStyle="1" w:styleId="SubtitleChar">
    <w:name w:val="Subtitle Char"/>
    <w:basedOn w:val="DefaultParagraphFont"/>
    <w:link w:val="Subtitle"/>
    <w:uiPriority w:val="11"/>
    <w:rsid w:val="00B52732"/>
    <w:rPr>
      <w:rFonts w:ascii="Arial" w:hAnsi="Arial" w:cs="Arial"/>
      <w:noProof/>
      <w:sz w:val="48"/>
      <w:szCs w:val="48"/>
    </w:rPr>
  </w:style>
  <w:style w:type="character" w:customStyle="1" w:styleId="Heading1Char">
    <w:name w:val="Heading 1 Char"/>
    <w:basedOn w:val="DefaultParagraphFont"/>
    <w:link w:val="Heading1"/>
    <w:uiPriority w:val="9"/>
    <w:rsid w:val="00934A9E"/>
    <w:rPr>
      <w:rFonts w:ascii="Arial" w:hAnsi="Arial" w:cs="Arial"/>
      <w:noProof/>
      <w:sz w:val="48"/>
      <w:szCs w:val="48"/>
    </w:rPr>
  </w:style>
  <w:style w:type="character" w:customStyle="1" w:styleId="Heading2Char">
    <w:name w:val="Heading 2 Char"/>
    <w:basedOn w:val="DefaultParagraphFont"/>
    <w:link w:val="Heading2"/>
    <w:uiPriority w:val="9"/>
    <w:rsid w:val="005B6052"/>
    <w:rPr>
      <w:rFonts w:ascii="Arial" w:hAnsi="Arial" w:cs="Arial"/>
      <w:b/>
      <w:noProof/>
      <w:sz w:val="36"/>
      <w:szCs w:val="36"/>
    </w:rPr>
  </w:style>
  <w:style w:type="character" w:customStyle="1" w:styleId="Heading3Char">
    <w:name w:val="Heading 3 Char"/>
    <w:basedOn w:val="DefaultParagraphFont"/>
    <w:link w:val="Heading3"/>
    <w:uiPriority w:val="9"/>
    <w:rsid w:val="00A82439"/>
    <w:rPr>
      <w:rFonts w:ascii="Arial" w:hAnsi="Arial" w:cs="Arial"/>
      <w:noProof/>
      <w:sz w:val="32"/>
      <w:szCs w:val="32"/>
    </w:rPr>
  </w:style>
  <w:style w:type="paragraph" w:styleId="ListParagraph">
    <w:name w:val="List Paragraph"/>
    <w:basedOn w:val="Normal"/>
    <w:uiPriority w:val="34"/>
    <w:qFormat/>
    <w:rsid w:val="00B138FE"/>
    <w:pPr>
      <w:numPr>
        <w:numId w:val="1"/>
      </w:numPr>
      <w:contextualSpacing/>
    </w:pPr>
  </w:style>
  <w:style w:type="character" w:styleId="Hyperlink">
    <w:name w:val="Hyperlink"/>
    <w:basedOn w:val="DefaultParagraphFont"/>
    <w:uiPriority w:val="99"/>
    <w:unhideWhenUsed/>
    <w:rsid w:val="00826E76"/>
    <w:rPr>
      <w:color w:val="0000FF" w:themeColor="hyperlink"/>
      <w:u w:val="single"/>
    </w:rPr>
  </w:style>
  <w:style w:type="paragraph" w:customStyle="1" w:styleId="Teletype">
    <w:name w:val="Teletype"/>
    <w:basedOn w:val="Normal"/>
    <w:qFormat/>
    <w:rsid w:val="00821735"/>
    <w:pPr>
      <w:shd w:val="clear" w:color="auto" w:fill="B8CCE4" w:themeFill="accent1" w:themeFillTint="66"/>
      <w:spacing w:line="240" w:lineRule="auto"/>
      <w:contextualSpacing/>
    </w:pPr>
    <w:rPr>
      <w:rFonts w:ascii="Courier New" w:hAnsi="Courier New" w:cs="Courier New"/>
    </w:rPr>
  </w:style>
  <w:style w:type="paragraph" w:styleId="BalloonText">
    <w:name w:val="Balloon Text"/>
    <w:basedOn w:val="Normal"/>
    <w:link w:val="BalloonTextChar"/>
    <w:uiPriority w:val="99"/>
    <w:semiHidden/>
    <w:unhideWhenUsed/>
    <w:rsid w:val="00F371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7110"/>
    <w:rPr>
      <w:rFonts w:ascii="Tahoma" w:hAnsi="Tahoma" w:cs="Tahoma"/>
      <w:noProof/>
      <w:sz w:val="16"/>
      <w:szCs w:val="16"/>
    </w:rPr>
  </w:style>
  <w:style w:type="table" w:styleId="TableGrid">
    <w:name w:val="Table Grid"/>
    <w:basedOn w:val="TableNormal"/>
    <w:uiPriority w:val="59"/>
    <w:rsid w:val="004B07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notype">
    <w:name w:val="Monotype"/>
    <w:basedOn w:val="Normal"/>
    <w:link w:val="MonotypeChar"/>
    <w:qFormat/>
    <w:rsid w:val="00B75C83"/>
    <w:rPr>
      <w:rFonts w:ascii="Courier New" w:hAnsi="Courier New" w:cs="Courier New"/>
      <w:b/>
    </w:rPr>
  </w:style>
  <w:style w:type="character" w:customStyle="1" w:styleId="MonotypeChar">
    <w:name w:val="Monotype Char"/>
    <w:basedOn w:val="DefaultParagraphFont"/>
    <w:link w:val="Monotype"/>
    <w:rsid w:val="00B75C83"/>
    <w:rPr>
      <w:rFonts w:ascii="Courier New" w:hAnsi="Courier New" w:cs="Courier New"/>
      <w:b/>
      <w:noProof/>
      <w:sz w:val="24"/>
      <w:szCs w:val="24"/>
    </w:rPr>
  </w:style>
  <w:style w:type="paragraph" w:styleId="NoSpacing">
    <w:name w:val="No Spacing"/>
    <w:uiPriority w:val="1"/>
    <w:qFormat/>
    <w:rsid w:val="00D65529"/>
    <w:pPr>
      <w:spacing w:after="0" w:line="240" w:lineRule="auto"/>
    </w:pPr>
    <w:rPr>
      <w:rFonts w:ascii="Arial" w:hAnsi="Arial" w:cs="Arial"/>
      <w:noProof/>
      <w:sz w:val="24"/>
      <w:szCs w:val="24"/>
    </w:rPr>
  </w:style>
  <w:style w:type="paragraph" w:styleId="Header">
    <w:name w:val="header"/>
    <w:basedOn w:val="Normal"/>
    <w:link w:val="HeaderChar"/>
    <w:uiPriority w:val="99"/>
    <w:unhideWhenUsed/>
    <w:rsid w:val="00E04EAA"/>
    <w:pPr>
      <w:tabs>
        <w:tab w:val="center" w:pos="4320"/>
        <w:tab w:val="right" w:pos="8640"/>
      </w:tabs>
      <w:spacing w:after="0" w:line="240" w:lineRule="auto"/>
    </w:pPr>
  </w:style>
  <w:style w:type="character" w:customStyle="1" w:styleId="HeaderChar">
    <w:name w:val="Header Char"/>
    <w:basedOn w:val="DefaultParagraphFont"/>
    <w:link w:val="Header"/>
    <w:uiPriority w:val="99"/>
    <w:rsid w:val="00E04EAA"/>
    <w:rPr>
      <w:rFonts w:ascii="Arial" w:hAnsi="Arial" w:cs="Arial"/>
      <w:noProof/>
      <w:sz w:val="24"/>
      <w:szCs w:val="24"/>
    </w:rPr>
  </w:style>
  <w:style w:type="paragraph" w:styleId="Footer">
    <w:name w:val="footer"/>
    <w:basedOn w:val="Normal"/>
    <w:link w:val="FooterChar"/>
    <w:uiPriority w:val="99"/>
    <w:unhideWhenUsed/>
    <w:rsid w:val="00E04EAA"/>
    <w:pPr>
      <w:tabs>
        <w:tab w:val="center" w:pos="4320"/>
        <w:tab w:val="right" w:pos="8640"/>
      </w:tabs>
      <w:spacing w:after="0" w:line="240" w:lineRule="auto"/>
    </w:pPr>
  </w:style>
  <w:style w:type="character" w:customStyle="1" w:styleId="FooterChar">
    <w:name w:val="Footer Char"/>
    <w:basedOn w:val="DefaultParagraphFont"/>
    <w:link w:val="Footer"/>
    <w:uiPriority w:val="99"/>
    <w:rsid w:val="00E04EAA"/>
    <w:rPr>
      <w:rFonts w:ascii="Arial" w:hAnsi="Arial" w:cs="Arial"/>
      <w:noProo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hyperlink" Target="http://www.cotswoldjam.org" TargetMode="Externa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dre_000\Documents\cjam\cjam-tutorial-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189FE3-7709-4ABB-A047-F95BAABEE3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cjam-tutorial-template.dotx</Template>
  <TotalTime>1</TotalTime>
  <Pages>4</Pages>
  <Words>1000</Words>
  <Characters>4795</Characters>
  <Application>Microsoft Office Word</Application>
  <DocSecurity>0</DocSecurity>
  <Lines>149</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Oakley</dc:creator>
  <cp:keywords/>
  <dc:description/>
  <cp:lastModifiedBy>Stuart Fox</cp:lastModifiedBy>
  <cp:revision>2</cp:revision>
  <cp:lastPrinted>2018-11-14T17:09:00Z</cp:lastPrinted>
  <dcterms:created xsi:type="dcterms:W3CDTF">2018-11-19T15:38:00Z</dcterms:created>
  <dcterms:modified xsi:type="dcterms:W3CDTF">2018-11-19T15:38:00Z</dcterms:modified>
</cp:coreProperties>
</file>