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B393A" w14:textId="5894BE6D" w:rsidR="00B52732" w:rsidRPr="00B52732" w:rsidRDefault="00B57B78" w:rsidP="00B52732">
      <w:pPr>
        <w:pStyle w:val="Title"/>
      </w:pPr>
      <w:r>
        <w:rPr>
          <w:lang w:eastAsia="en-GB"/>
        </w:rPr>
        <w:drawing>
          <wp:anchor distT="0" distB="0" distL="114300" distR="114300" simplePos="0" relativeHeight="251659264" behindDoc="0" locked="0" layoutInCell="1" allowOverlap="0" wp14:anchorId="070B39CD" wp14:editId="435B3D44">
            <wp:simplePos x="0" y="0"/>
            <wp:positionH relativeFrom="page">
              <wp:posOffset>4140835</wp:posOffset>
            </wp:positionH>
            <wp:positionV relativeFrom="page">
              <wp:posOffset>431800</wp:posOffset>
            </wp:positionV>
            <wp:extent cx="3012440" cy="1805305"/>
            <wp:effectExtent l="0" t="0" r="0" b="0"/>
            <wp:wrapSquare wrapText="bothSides"/>
            <wp:docPr id="4" name="Picture 2" descr="cotswoldja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tswoldjam-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118">
        <w:t>Raspberry Pi</w:t>
      </w:r>
      <w:r w:rsidR="006813FB">
        <w:br/>
      </w:r>
      <w:r w:rsidR="003F70E5">
        <w:t xml:space="preserve">Python </w:t>
      </w:r>
      <w:r w:rsidR="00DF5F11">
        <w:t>GPIO Zero</w:t>
      </w:r>
      <w:r w:rsidR="003F70E5">
        <w:t xml:space="preserve"> </w:t>
      </w:r>
      <w:r w:rsidR="00DF5F11">
        <w:br/>
      </w:r>
      <w:r w:rsidR="00372A98">
        <w:t>Distance Sensor</w:t>
      </w:r>
    </w:p>
    <w:p w14:paraId="070B393B" w14:textId="058EB09F" w:rsidR="004A50E6" w:rsidRDefault="00934A9E" w:rsidP="00C1548D">
      <w:pPr>
        <w:rPr>
          <w:rStyle w:val="Hyperlink"/>
        </w:rPr>
      </w:pPr>
      <w:r>
        <w:t xml:space="preserve">Tutorial </w:t>
      </w:r>
      <w:r w:rsidR="00183554">
        <w:t xml:space="preserve">by </w:t>
      </w:r>
      <w:r w:rsidR="00372A98">
        <w:t>Jonathan Teague</w:t>
      </w:r>
      <w:r w:rsidR="00183554">
        <w:t xml:space="preserve"> </w:t>
      </w:r>
      <w:r w:rsidR="009E7C94">
        <w:t xml:space="preserve">- </w:t>
      </w:r>
      <w:r w:rsidR="00372A98">
        <w:t>Public Domain</w:t>
      </w:r>
      <w:r w:rsidR="00372A98">
        <w:br/>
      </w:r>
      <w:r w:rsidR="00165338">
        <w:t>2</w:t>
      </w:r>
      <w:r w:rsidR="00C437CC">
        <w:t>8</w:t>
      </w:r>
      <w:r w:rsidR="00C437CC" w:rsidRPr="00C437CC">
        <w:rPr>
          <w:vertAlign w:val="superscript"/>
        </w:rPr>
        <w:t>th</w:t>
      </w:r>
      <w:r w:rsidR="00C437CC">
        <w:t xml:space="preserve"> </w:t>
      </w:r>
      <w:r w:rsidR="00372A98">
        <w:t>Jan</w:t>
      </w:r>
      <w:r w:rsidR="00470EDF">
        <w:t xml:space="preserve"> 201</w:t>
      </w:r>
      <w:r w:rsidR="00372A98">
        <w:t>7</w:t>
      </w:r>
      <w:r w:rsidR="009E7C94">
        <w:t xml:space="preserve"> - </w:t>
      </w:r>
      <w:hyperlink r:id="rId9" w:history="1">
        <w:r w:rsidR="002A0705" w:rsidRPr="008D46BC">
          <w:rPr>
            <w:rStyle w:val="Hyperlink"/>
          </w:rPr>
          <w:t>www.cotswoldjam.org</w:t>
        </w:r>
      </w:hyperlink>
    </w:p>
    <w:p w14:paraId="23C3BB71" w14:textId="3E6000D5" w:rsidR="004532EE" w:rsidRDefault="00D65529" w:rsidP="004532EE">
      <w:r>
        <w:t xml:space="preserve">This tutorial will cover </w:t>
      </w:r>
      <w:r w:rsidR="00372A98">
        <w:t>using the popular HC-SR04 ultrasonic distance sensor</w:t>
      </w:r>
      <w:r w:rsidR="00ED5047">
        <w:t>,</w:t>
      </w:r>
      <w:r w:rsidR="00372A98">
        <w:t xml:space="preserve"> the Raspberry Pi </w:t>
      </w:r>
      <w:r w:rsidR="00ED5047">
        <w:t xml:space="preserve">and the gpiozero library </w:t>
      </w:r>
      <w:r w:rsidR="00372A98">
        <w:t>to measure distances</w:t>
      </w:r>
      <w:r w:rsidR="004532EE">
        <w:t xml:space="preserve">. </w:t>
      </w:r>
    </w:p>
    <w:p w14:paraId="070B3946" w14:textId="60BB43FF" w:rsidR="00AE31CF" w:rsidRPr="00D65529" w:rsidRDefault="0071677F" w:rsidP="00FA4D0E">
      <w:pPr>
        <w:pStyle w:val="Heading1"/>
        <w:rPr>
          <w:sz w:val="36"/>
          <w:szCs w:val="36"/>
        </w:rPr>
      </w:pPr>
      <w:r>
        <w:rPr>
          <w:lang w:eastAsia="en-GB"/>
        </w:rPr>
        <w:drawing>
          <wp:anchor distT="0" distB="0" distL="114300" distR="114300" simplePos="0" relativeHeight="251702272" behindDoc="1" locked="0" layoutInCell="1" allowOverlap="1" wp14:anchorId="279B370A" wp14:editId="1F7799DB">
            <wp:simplePos x="0" y="0"/>
            <wp:positionH relativeFrom="column">
              <wp:posOffset>3886201</wp:posOffset>
            </wp:positionH>
            <wp:positionV relativeFrom="paragraph">
              <wp:posOffset>125095</wp:posOffset>
            </wp:positionV>
            <wp:extent cx="1864278" cy="1828800"/>
            <wp:effectExtent l="0" t="0" r="0" b="0"/>
            <wp:wrapNone/>
            <wp:docPr id="13" name="Picture 13" descr="Macintosh HD:Users:jon:Google Drive:RPi:Jam:hc-sr04:Photos:P109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n:Google Drive:RPi:Jam:hc-sr04:Photos:P10907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78" cy="18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29" w:rsidRPr="00D65529">
        <w:rPr>
          <w:sz w:val="36"/>
          <w:szCs w:val="36"/>
        </w:rPr>
        <w:t>The Kit</w:t>
      </w:r>
    </w:p>
    <w:p w14:paraId="7BCF1C27" w14:textId="77777777" w:rsidR="000D1FEE" w:rsidRDefault="00D65529" w:rsidP="00565526">
      <w:pPr>
        <w:spacing w:after="0"/>
      </w:pPr>
      <w:r>
        <w:t>In your bag you will find the following components:</w:t>
      </w:r>
    </w:p>
    <w:p w14:paraId="7A753994" w14:textId="3A015E66" w:rsidR="00D65529" w:rsidRPr="00D65529" w:rsidRDefault="00372A98" w:rsidP="00565526">
      <w:pPr>
        <w:ind w:left="720"/>
      </w:pPr>
      <w:r>
        <w:t>4</w:t>
      </w:r>
      <w:r w:rsidR="004511FD">
        <w:t xml:space="preserve"> x M-</w:t>
      </w:r>
      <w:r w:rsidR="00D65529">
        <w:t>F Jumper leads</w:t>
      </w:r>
      <w:r w:rsidR="004511FD">
        <w:t xml:space="preserve"> (pin to socket)</w:t>
      </w:r>
      <w:r w:rsidR="000D1FEE">
        <w:br/>
      </w:r>
      <w:r w:rsidR="00296484">
        <w:t xml:space="preserve">1 x </w:t>
      </w:r>
      <w:r w:rsidR="008336C4">
        <w:t xml:space="preserve">R1 </w:t>
      </w:r>
      <w:r w:rsidR="00DA03DF">
        <w:t>680</w:t>
      </w:r>
      <w:r>
        <w:t>Ω</w:t>
      </w:r>
      <w:r w:rsidR="004511FD">
        <w:t xml:space="preserve"> r</w:t>
      </w:r>
      <w:r w:rsidR="00D65529">
        <w:t>esistor</w:t>
      </w:r>
      <w:r w:rsidR="000D1FEE">
        <w:br/>
      </w:r>
      <w:r>
        <w:t xml:space="preserve">1 x </w:t>
      </w:r>
      <w:r w:rsidR="008336C4">
        <w:t xml:space="preserve">R2 </w:t>
      </w:r>
      <w:r w:rsidR="00DA03DF">
        <w:t>470</w:t>
      </w:r>
      <w:r w:rsidR="004511FD">
        <w:t>Ω r</w:t>
      </w:r>
      <w:r>
        <w:t>esistor</w:t>
      </w:r>
      <w:r w:rsidR="000D1FEE">
        <w:br/>
        <w:t>1 x Mini Breadboard</w:t>
      </w:r>
      <w:r w:rsidR="000D1FEE">
        <w:br/>
        <w:t>1 x HC-SR04 Ultrasound sensor</w:t>
      </w:r>
      <w:r w:rsidR="00D65529">
        <w:t xml:space="preserve"> </w:t>
      </w:r>
    </w:p>
    <w:p w14:paraId="1D86C334" w14:textId="4D43820A" w:rsidR="00372A98" w:rsidRPr="000D1FEE" w:rsidRDefault="000D1FEE" w:rsidP="000D1FEE">
      <w:pPr>
        <w:rPr>
          <w:sz w:val="32"/>
          <w:szCs w:val="32"/>
        </w:rPr>
      </w:pPr>
      <w:r>
        <w:rPr>
          <w:sz w:val="32"/>
          <w:szCs w:val="32"/>
        </w:rPr>
        <w:t>Putting it together:</w:t>
      </w:r>
    </w:p>
    <w:p w14:paraId="0A6108E0" w14:textId="116971C5" w:rsidR="008C3AFE" w:rsidRPr="008C3AFE" w:rsidRDefault="000D1FEE" w:rsidP="008C3AFE">
      <w:pPr>
        <w:jc w:val="center"/>
        <w:rPr>
          <w:rStyle w:val="Hyperlink"/>
          <w:b/>
          <w:color w:val="FF0000"/>
          <w:sz w:val="28"/>
          <w:szCs w:val="28"/>
          <w:u w:val="none"/>
        </w:rPr>
      </w:pPr>
      <w:r>
        <w:rPr>
          <w:b/>
          <w:color w:val="FF0000"/>
          <w:sz w:val="28"/>
          <w:szCs w:val="28"/>
        </w:rPr>
        <w:t xml:space="preserve">WARNING: </w:t>
      </w:r>
      <w:r w:rsidR="008C3AFE" w:rsidRPr="00372A98">
        <w:rPr>
          <w:b/>
          <w:color w:val="FF0000"/>
          <w:sz w:val="28"/>
          <w:szCs w:val="28"/>
        </w:rPr>
        <w:t>DO NOT TURN ON THE RASPBERRY P</w:t>
      </w:r>
      <w:r w:rsidR="0071677F">
        <w:rPr>
          <w:b/>
          <w:color w:val="FF0000"/>
          <w:sz w:val="28"/>
          <w:szCs w:val="28"/>
        </w:rPr>
        <w:t>i</w:t>
      </w:r>
      <w:r w:rsidR="008C3AFE" w:rsidRPr="00372A98">
        <w:rPr>
          <w:b/>
          <w:color w:val="FF0000"/>
          <w:sz w:val="28"/>
          <w:szCs w:val="28"/>
        </w:rPr>
        <w:t xml:space="preserve"> UNTIL YOU HAVE FINISHED YOUR BUILD AND HAD IT CHECKED BY A TUTOR!!</w:t>
      </w:r>
      <w:r>
        <w:rPr>
          <w:b/>
          <w:color w:val="FF0000"/>
          <w:sz w:val="28"/>
          <w:szCs w:val="28"/>
        </w:rPr>
        <w:br/>
      </w:r>
      <w:r w:rsidRPr="00372A98">
        <w:rPr>
          <w:b/>
          <w:color w:val="FF0000"/>
        </w:rPr>
        <w:t>The Raspberry Pi is a 3.3V dev</w:t>
      </w:r>
      <w:r>
        <w:rPr>
          <w:b/>
          <w:color w:val="FF0000"/>
        </w:rPr>
        <w:t>ice, the HC-SR04 is a 5V device,</w:t>
      </w:r>
      <w:r w:rsidRPr="00372A98">
        <w:rPr>
          <w:b/>
          <w:color w:val="FF0000"/>
        </w:rPr>
        <w:br/>
      </w:r>
      <w:r>
        <w:rPr>
          <w:b/>
          <w:color w:val="FF0000"/>
        </w:rPr>
        <w:t>connecting this up wro</w:t>
      </w:r>
      <w:r w:rsidRPr="00372A98">
        <w:rPr>
          <w:b/>
          <w:color w:val="FF0000"/>
        </w:rPr>
        <w:t>ng can damage the Raspberry Pi</w:t>
      </w:r>
    </w:p>
    <w:p w14:paraId="5D353755" w14:textId="00ADA07A" w:rsidR="008C3AFE" w:rsidRDefault="008C3AFE" w:rsidP="008C3AFE">
      <w:r>
        <w:t xml:space="preserve">The colour of the jumper wires </w:t>
      </w:r>
      <w:r w:rsidR="003D78CF">
        <w:t xml:space="preserve">in your kit </w:t>
      </w:r>
      <w:r>
        <w:t xml:space="preserve">is not important – where you put them is VERY important! </w:t>
      </w:r>
      <w:r w:rsidR="000D1FEE">
        <w:t>B</w:t>
      </w:r>
      <w:r>
        <w:t xml:space="preserve">readboard </w:t>
      </w:r>
      <w:r w:rsidR="000D1FEE">
        <w:t>holes are</w:t>
      </w:r>
      <w:r>
        <w:t xml:space="preserve"> numbered – make sure </w:t>
      </w:r>
      <w:r w:rsidR="000D1FEE">
        <w:t xml:space="preserve">you connect to the </w:t>
      </w:r>
      <w:r>
        <w:t>correct hole.</w:t>
      </w:r>
    </w:p>
    <w:p w14:paraId="1AEEF013" w14:textId="222A3E30" w:rsidR="008C3AFE" w:rsidRPr="008C3AFE" w:rsidRDefault="008C3AFE" w:rsidP="008C3ECA">
      <w:pPr>
        <w:rPr>
          <w:b/>
          <w:color w:val="FF0000"/>
        </w:rPr>
      </w:pPr>
      <w:r w:rsidRPr="008C3AFE">
        <w:rPr>
          <w:b/>
          <w:color w:val="FF0000"/>
        </w:rPr>
        <w:t xml:space="preserve">Step </w:t>
      </w:r>
      <w:r>
        <w:rPr>
          <w:b/>
          <w:color w:val="FF0000"/>
        </w:rPr>
        <w:t>0</w:t>
      </w:r>
      <w:r w:rsidR="00D65529" w:rsidRPr="008C3AFE">
        <w:rPr>
          <w:b/>
          <w:color w:val="FF0000"/>
        </w:rPr>
        <w:t>:</w:t>
      </w:r>
      <w:r w:rsidRPr="008C3AFE">
        <w:rPr>
          <w:b/>
          <w:color w:val="FF0000"/>
        </w:rPr>
        <w:t xml:space="preserve"> Make sure your Pi is </w:t>
      </w:r>
      <w:r w:rsidR="00045720">
        <w:rPr>
          <w:b/>
          <w:color w:val="FF0000"/>
        </w:rPr>
        <w:t>shut down</w:t>
      </w:r>
      <w:r w:rsidRPr="008C3AFE">
        <w:rPr>
          <w:b/>
          <w:color w:val="FF0000"/>
        </w:rPr>
        <w:t xml:space="preserve"> and the power </w:t>
      </w:r>
      <w:r w:rsidR="00045720">
        <w:rPr>
          <w:b/>
          <w:color w:val="FF0000"/>
        </w:rPr>
        <w:t xml:space="preserve">lead </w:t>
      </w:r>
      <w:r w:rsidRPr="008C3AFE">
        <w:rPr>
          <w:b/>
          <w:color w:val="FF0000"/>
        </w:rPr>
        <w:t>disconnected.</w:t>
      </w:r>
      <w:r w:rsidR="00D65529" w:rsidRPr="008C3AFE">
        <w:rPr>
          <w:b/>
          <w:color w:val="FF0000"/>
        </w:rPr>
        <w:t xml:space="preserve"> </w:t>
      </w:r>
    </w:p>
    <w:p w14:paraId="7C892C3C" w14:textId="77777777" w:rsidR="00045720" w:rsidRDefault="008C3AFE" w:rsidP="00BA15EF">
      <w:r>
        <w:t xml:space="preserve">Step 1: </w:t>
      </w:r>
      <w:r w:rsidR="00D65529">
        <w:t xml:space="preserve">Take 1 jumper lead and </w:t>
      </w:r>
      <w:r w:rsidR="00E15E70">
        <w:t>plug the pin (male end) into B</w:t>
      </w:r>
      <w:r w:rsidR="008336C4">
        <w:t>1</w:t>
      </w:r>
      <w:r w:rsidR="00032561">
        <w:t xml:space="preserve"> on </w:t>
      </w:r>
      <w:r w:rsidR="00E15E70">
        <w:t xml:space="preserve">the </w:t>
      </w:r>
      <w:r w:rsidR="00032561">
        <w:t xml:space="preserve">breadboard and </w:t>
      </w:r>
      <w:r w:rsidR="00BA15EF">
        <w:t>the</w:t>
      </w:r>
      <w:r w:rsidR="00E15E70">
        <w:t xml:space="preserve"> socket (female end) into </w:t>
      </w:r>
      <w:r w:rsidR="00BA15EF">
        <w:t>GND(Pin6)</w:t>
      </w:r>
      <w:r w:rsidR="00884537">
        <w:t xml:space="preserve"> on the Pi. </w:t>
      </w:r>
      <w:bookmarkStart w:id="0" w:name="_GoBack"/>
      <w:bookmarkEnd w:id="0"/>
    </w:p>
    <w:p w14:paraId="69B0979E" w14:textId="5C600986" w:rsidR="006405C9" w:rsidRDefault="008865E4" w:rsidP="00BA15EF">
      <w:r w:rsidRPr="008865E4">
        <w:drawing>
          <wp:inline distT="0" distB="0" distL="0" distR="0" wp14:anchorId="6B5A47BF" wp14:editId="517DB9CC">
            <wp:extent cx="2791385" cy="17907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1549" cy="17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C64">
        <w:rPr>
          <w:lang w:eastAsia="en-GB"/>
        </w:rPr>
        <w:drawing>
          <wp:inline distT="0" distB="0" distL="0" distR="0" wp14:anchorId="23D65C9D" wp14:editId="0D4BDB08">
            <wp:extent cx="2400000" cy="1800000"/>
            <wp:effectExtent l="0" t="0" r="0" b="3810"/>
            <wp:docPr id="14" name="Picture 14" descr="Macintosh HD:Users:jon:Google Drive:RPi:Jam:hc-sr04:Photos:P1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n:Google Drive:RPi:Jam:hc-sr04:Photos:P1090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A1AC" w14:textId="36B56F20" w:rsidR="00032561" w:rsidRDefault="00032561" w:rsidP="00BA15EF">
      <w:r>
        <w:lastRenderedPageBreak/>
        <w:t xml:space="preserve">Step 2: Take 1 jumper lead and </w:t>
      </w:r>
      <w:r w:rsidR="00BA15EF">
        <w:t>plug the pin into B</w:t>
      </w:r>
      <w:r w:rsidR="008336C4">
        <w:t>3</w:t>
      </w:r>
      <w:r w:rsidR="00BA15EF">
        <w:t xml:space="preserve"> on the breadboard and the socket into GPIO20 on the Pi. This is the connector that the Pi will use to trigger the distance measurer to take a measurment.</w:t>
      </w:r>
    </w:p>
    <w:p w14:paraId="185AB366" w14:textId="79A348EF" w:rsidR="00045720" w:rsidRDefault="00045720" w:rsidP="00BA15EF">
      <w:r>
        <w:rPr>
          <w:lang w:eastAsia="en-GB"/>
        </w:rPr>
        <w:drawing>
          <wp:inline distT="0" distB="0" distL="0" distR="0" wp14:anchorId="4224BB22" wp14:editId="2FCBAF19">
            <wp:extent cx="2816629" cy="1800000"/>
            <wp:effectExtent l="0" t="0" r="3175" b="3810"/>
            <wp:docPr id="7" name="Picture 7" descr="Macintosh HD:Users:jon:Desktop:Screen Shot 2017-01-08 at 12.1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n:Desktop:Screen Shot 2017-01-08 at 12.12.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C64">
        <w:rPr>
          <w:lang w:eastAsia="en-GB"/>
        </w:rPr>
        <w:drawing>
          <wp:inline distT="0" distB="0" distL="0" distR="0" wp14:anchorId="5146E8D3" wp14:editId="4435DAB7">
            <wp:extent cx="2400000" cy="1800000"/>
            <wp:effectExtent l="0" t="0" r="0" b="3810"/>
            <wp:docPr id="15" name="Picture 15" descr="Macintosh HD:Users:jon:Google Drive:RPi:Jam:hc-sr04:Photos:P10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n:Google Drive:RPi:Jam:hc-sr04:Photos:P10908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244E" w14:textId="2698CBB6" w:rsidR="00BA15EF" w:rsidRDefault="00B713BE" w:rsidP="000F72A6">
      <w:pPr>
        <w:jc w:val="both"/>
      </w:pPr>
      <w:r>
        <w:t>Step 3</w:t>
      </w:r>
      <w:r w:rsidR="000F72A6">
        <w:t xml:space="preserve">: Take the </w:t>
      </w:r>
      <w:r w:rsidR="008336C4">
        <w:t xml:space="preserve">R1 </w:t>
      </w:r>
      <w:r w:rsidR="00DA03DF">
        <w:t>680</w:t>
      </w:r>
      <w:r w:rsidR="00BA15EF">
        <w:t xml:space="preserve">Ω </w:t>
      </w:r>
      <w:r w:rsidR="000F72A6">
        <w:t xml:space="preserve">resistor </w:t>
      </w:r>
      <w:r w:rsidR="00BA15EF">
        <w:t xml:space="preserve">– the one with a </w:t>
      </w:r>
      <w:r w:rsidR="00DA03DF">
        <w:t>blue</w:t>
      </w:r>
      <w:r w:rsidR="00BA15EF">
        <w:t xml:space="preserve"> </w:t>
      </w:r>
      <w:r w:rsidR="008336C4">
        <w:t xml:space="preserve">colour </w:t>
      </w:r>
      <w:r w:rsidR="00BA15EF">
        <w:t xml:space="preserve">line on </w:t>
      </w:r>
      <w:r w:rsidR="000F72A6">
        <w:t xml:space="preserve">and insert </w:t>
      </w:r>
      <w:r w:rsidR="00BE3D9E">
        <w:t xml:space="preserve">the legs </w:t>
      </w:r>
      <w:r w:rsidR="000F72A6">
        <w:t xml:space="preserve">into holes </w:t>
      </w:r>
      <w:r w:rsidR="00BA15EF">
        <w:t>E</w:t>
      </w:r>
      <w:r w:rsidR="008336C4">
        <w:t>1</w:t>
      </w:r>
      <w:r w:rsidR="00BA15EF">
        <w:t xml:space="preserve"> and I</w:t>
      </w:r>
      <w:r w:rsidR="008336C4">
        <w:t>2</w:t>
      </w:r>
      <w:r w:rsidR="000F72A6">
        <w:t xml:space="preserve"> on the br</w:t>
      </w:r>
      <w:r w:rsidR="00492708">
        <w:t>eadboard – it doesn’t matter which way</w:t>
      </w:r>
      <w:r w:rsidR="00BE3D9E">
        <w:t xml:space="preserve"> round</w:t>
      </w:r>
      <w:r w:rsidR="00492708">
        <w:t xml:space="preserve"> </w:t>
      </w:r>
      <w:r w:rsidR="00BA15EF">
        <w:t>the resistor is</w:t>
      </w:r>
      <w:r w:rsidR="00492708">
        <w:t>.</w:t>
      </w:r>
    </w:p>
    <w:p w14:paraId="61E21FEA" w14:textId="4ECBBE70" w:rsidR="00045720" w:rsidRDefault="00DA03DF" w:rsidP="000F72A6">
      <w:pPr>
        <w:jc w:val="both"/>
      </w:pPr>
      <w:r>
        <w:rPr>
          <w:lang w:eastAsia="en-GB"/>
        </w:rPr>
        <w:drawing>
          <wp:anchor distT="0" distB="0" distL="114300" distR="114300" simplePos="0" relativeHeight="251706368" behindDoc="0" locked="0" layoutInCell="1" allowOverlap="1" wp14:anchorId="6582F41E" wp14:editId="7955A6CD">
            <wp:simplePos x="0" y="0"/>
            <wp:positionH relativeFrom="column">
              <wp:posOffset>4876165</wp:posOffset>
            </wp:positionH>
            <wp:positionV relativeFrom="paragraph">
              <wp:posOffset>478155</wp:posOffset>
            </wp:positionV>
            <wp:extent cx="1322705" cy="330835"/>
            <wp:effectExtent l="0" t="12065" r="11430" b="11430"/>
            <wp:wrapNone/>
            <wp:docPr id="1" name="Picture 1" descr="Macintosh HD:Users:jon:Desktop:Screen Shot 2017-01-09 at 19.3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:Desktop:Screen Shot 2017-01-09 at 19.34.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70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720">
        <w:rPr>
          <w:lang w:eastAsia="en-GB"/>
        </w:rPr>
        <w:drawing>
          <wp:inline distT="0" distB="0" distL="0" distR="0" wp14:anchorId="2AB335DB" wp14:editId="4E129D1B">
            <wp:extent cx="2795745" cy="1800000"/>
            <wp:effectExtent l="0" t="0" r="0" b="3810"/>
            <wp:docPr id="8" name="Picture 8" descr="Macintosh HD:Users:jon:Desktop:Screen Shot 2017-01-08 at 12.1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n:Desktop:Screen Shot 2017-01-08 at 12.12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C64">
        <w:rPr>
          <w:lang w:eastAsia="en-GB"/>
        </w:rPr>
        <w:drawing>
          <wp:inline distT="0" distB="0" distL="0" distR="0" wp14:anchorId="4FCF8C41" wp14:editId="533BE669">
            <wp:extent cx="2400000" cy="1800000"/>
            <wp:effectExtent l="0" t="0" r="0" b="3810"/>
            <wp:docPr id="17" name="Picture 17" descr="Macintosh HD:Users:jon:Google Drive:RPi:Jam:hc-sr04:Photos:P1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on:Google Drive:RPi:Jam:hc-sr04:Photos:P10908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4E9F" w14:textId="1AD98245" w:rsidR="00B713BE" w:rsidRDefault="00BA15EF" w:rsidP="000F72A6">
      <w:pPr>
        <w:jc w:val="both"/>
      </w:pPr>
      <w:r>
        <w:t xml:space="preserve">Step 4: Take the other resistor, the </w:t>
      </w:r>
      <w:r w:rsidR="008336C4">
        <w:t xml:space="preserve">R2 </w:t>
      </w:r>
      <w:r w:rsidR="00DA03DF">
        <w:t>470</w:t>
      </w:r>
      <w:r>
        <w:t xml:space="preserve">Ω – with a </w:t>
      </w:r>
      <w:r w:rsidR="00DA03DF">
        <w:t>yellow</w:t>
      </w:r>
      <w:r>
        <w:t xml:space="preserve"> </w:t>
      </w:r>
      <w:r w:rsidR="008336C4">
        <w:t xml:space="preserve">colour </w:t>
      </w:r>
      <w:r>
        <w:t xml:space="preserve">line on and insert </w:t>
      </w:r>
      <w:r w:rsidR="00BE3D9E">
        <w:t xml:space="preserve">the legs </w:t>
      </w:r>
      <w:r>
        <w:t>into holes D</w:t>
      </w:r>
      <w:r w:rsidR="008336C4">
        <w:t>2</w:t>
      </w:r>
      <w:r>
        <w:t xml:space="preserve"> and H</w:t>
      </w:r>
      <w:r w:rsidR="008336C4">
        <w:t>2</w:t>
      </w:r>
      <w:r>
        <w:t xml:space="preserve"> on the breadboard – again it doesn’t matter which way round.</w:t>
      </w:r>
    </w:p>
    <w:p w14:paraId="3AEF3E7B" w14:textId="7E8E74EA" w:rsidR="00045720" w:rsidRDefault="00DA03DF" w:rsidP="000F72A6">
      <w:pPr>
        <w:jc w:val="both"/>
      </w:pPr>
      <w:r>
        <w:rPr>
          <w:lang w:eastAsia="en-GB"/>
        </w:rPr>
        <w:drawing>
          <wp:anchor distT="0" distB="0" distL="114300" distR="114300" simplePos="0" relativeHeight="251707392" behindDoc="0" locked="0" layoutInCell="1" allowOverlap="1" wp14:anchorId="54485969" wp14:editId="2701E02D">
            <wp:simplePos x="0" y="0"/>
            <wp:positionH relativeFrom="column">
              <wp:posOffset>4900295</wp:posOffset>
            </wp:positionH>
            <wp:positionV relativeFrom="paragraph">
              <wp:posOffset>481965</wp:posOffset>
            </wp:positionV>
            <wp:extent cx="1303655" cy="360045"/>
            <wp:effectExtent l="0" t="10795" r="6350" b="6350"/>
            <wp:wrapNone/>
            <wp:docPr id="2" name="Picture 2" descr="Macintosh HD:Users:jon:Desktop:Screen Shot 2017-01-09 at 19.3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n:Desktop:Screen Shot 2017-01-09 at 19.35.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36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D9E">
        <w:rPr>
          <w:lang w:eastAsia="en-GB"/>
        </w:rPr>
        <w:drawing>
          <wp:anchor distT="0" distB="0" distL="114300" distR="114300" simplePos="0" relativeHeight="251705344" behindDoc="0" locked="0" layoutInCell="1" allowOverlap="1" wp14:anchorId="1145BEA9" wp14:editId="7DC543F6">
            <wp:simplePos x="0" y="0"/>
            <wp:positionH relativeFrom="column">
              <wp:posOffset>5486400</wp:posOffset>
            </wp:positionH>
            <wp:positionV relativeFrom="paragraph">
              <wp:posOffset>1953260</wp:posOffset>
            </wp:positionV>
            <wp:extent cx="836930" cy="858520"/>
            <wp:effectExtent l="0" t="0" r="1270" b="5080"/>
            <wp:wrapTight wrapText="bothSides">
              <wp:wrapPolygon edited="0">
                <wp:start x="0" y="0"/>
                <wp:lineTo x="0" y="21089"/>
                <wp:lineTo x="20977" y="21089"/>
                <wp:lineTo x="20977" y="0"/>
                <wp:lineTo x="0" y="0"/>
              </wp:wrapPolygon>
            </wp:wrapTight>
            <wp:docPr id="25" name="Picture 25" descr="Macintosh HD:Users:jon:Google Drive:RPi:Jam:hc-sr04:Photos:P1090803 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on:Google Drive:RPi:Jam:hc-sr04:Photos:P1090803 clo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720">
        <w:rPr>
          <w:lang w:eastAsia="en-GB"/>
        </w:rPr>
        <w:drawing>
          <wp:inline distT="0" distB="0" distL="0" distR="0" wp14:anchorId="6C3199CD" wp14:editId="1C00A71E">
            <wp:extent cx="2816629" cy="1800000"/>
            <wp:effectExtent l="0" t="0" r="3175" b="3810"/>
            <wp:docPr id="9" name="Picture 9" descr="Macintosh HD:Users:jon:Desktop:Screen Shot 2017-01-08 at 12.1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n:Desktop:Screen Shot 2017-01-08 at 12.12.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C64">
        <w:rPr>
          <w:lang w:eastAsia="en-GB"/>
        </w:rPr>
        <w:drawing>
          <wp:inline distT="0" distB="0" distL="0" distR="0" wp14:anchorId="14974870" wp14:editId="3A2832F7">
            <wp:extent cx="2400000" cy="1800000"/>
            <wp:effectExtent l="0" t="0" r="0" b="3810"/>
            <wp:docPr id="18" name="Picture 18" descr="Macintosh HD:Users:jon:Google Drive:RPi:Jam:hc-sr04:Photos:P1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n:Google Drive:RPi:Jam:hc-sr04:Photos:P10908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9EB7" w14:textId="4162AEBA" w:rsidR="00045720" w:rsidRDefault="00BA15EF" w:rsidP="000F72A6">
      <w:pPr>
        <w:jc w:val="both"/>
      </w:pPr>
      <w:r>
        <w:t xml:space="preserve">Step 5: Gently bend the </w:t>
      </w:r>
      <w:r w:rsidR="00E04EAA">
        <w:t>R1 resistor</w:t>
      </w:r>
      <w:r>
        <w:t xml:space="preserve"> away from </w:t>
      </w:r>
      <w:r w:rsidR="00E04EAA">
        <w:t>R2</w:t>
      </w:r>
      <w:r>
        <w:t xml:space="preserve"> </w:t>
      </w:r>
      <w:r w:rsidR="00E04EAA">
        <w:t>so</w:t>
      </w:r>
      <w:r>
        <w:t xml:space="preserve"> the legs in E</w:t>
      </w:r>
      <w:r w:rsidR="008336C4">
        <w:t>1</w:t>
      </w:r>
      <w:r>
        <w:t xml:space="preserve"> and D</w:t>
      </w:r>
      <w:r w:rsidR="008336C4">
        <w:t>2</w:t>
      </w:r>
      <w:r>
        <w:t xml:space="preserve"> </w:t>
      </w:r>
      <w:r w:rsidR="00E04EAA">
        <w:t>w</w:t>
      </w:r>
      <w:r w:rsidR="00AD235D">
        <w:t>on’t</w:t>
      </w:r>
      <w:r>
        <w:t xml:space="preserve"> touch each other</w:t>
      </w:r>
      <w:r w:rsidR="00AD235D">
        <w:t xml:space="preserve"> (if they do it won’t damage anything, it just won’t work)</w:t>
      </w:r>
      <w:r>
        <w:t>.</w:t>
      </w:r>
    </w:p>
    <w:p w14:paraId="13CD3DDD" w14:textId="77777777" w:rsidR="00BE3D9E" w:rsidRDefault="00BE3D9E" w:rsidP="000F72A6">
      <w:pPr>
        <w:jc w:val="both"/>
      </w:pPr>
    </w:p>
    <w:p w14:paraId="079EDD33" w14:textId="77777777" w:rsidR="00E04EAA" w:rsidRDefault="00E04EAA" w:rsidP="000F72A6">
      <w:pPr>
        <w:jc w:val="both"/>
      </w:pPr>
    </w:p>
    <w:p w14:paraId="7EEDCE41" w14:textId="40BA8846" w:rsidR="008C3AFE" w:rsidRDefault="00BA15EF" w:rsidP="000F72A6">
      <w:pPr>
        <w:jc w:val="both"/>
      </w:pPr>
      <w:r>
        <w:t>Step 6: Take 1 jumper lead and plug the pin into J</w:t>
      </w:r>
      <w:r w:rsidR="008336C4">
        <w:t>2</w:t>
      </w:r>
      <w:r>
        <w:t xml:space="preserve"> on the breadboard and the socket into GPIO21 on the Pi. This is the connector that the Pi will use to </w:t>
      </w:r>
      <w:r w:rsidR="008C3AFE">
        <w:t>listen for the measurement.</w:t>
      </w:r>
    </w:p>
    <w:p w14:paraId="1CB5B311" w14:textId="18F957E6" w:rsidR="00045720" w:rsidRDefault="00045720" w:rsidP="00B713BE">
      <w:r>
        <w:rPr>
          <w:lang w:eastAsia="en-GB"/>
        </w:rPr>
        <w:lastRenderedPageBreak/>
        <w:drawing>
          <wp:inline distT="0" distB="0" distL="0" distR="0" wp14:anchorId="70A09D6A" wp14:editId="27B519BA">
            <wp:extent cx="2866435" cy="1800000"/>
            <wp:effectExtent l="0" t="0" r="3810" b="3810"/>
            <wp:docPr id="10" name="Picture 10" descr="Macintosh HD:Users:jon:Desktop:Screen Shot 2017-01-08 at 12.1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n:Desktop:Screen Shot 2017-01-08 at 12.11.3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C8B">
        <w:rPr>
          <w:lang w:eastAsia="en-GB"/>
        </w:rPr>
        <w:drawing>
          <wp:inline distT="0" distB="0" distL="0" distR="0" wp14:anchorId="48374CE6" wp14:editId="1397582D">
            <wp:extent cx="2400000" cy="1800000"/>
            <wp:effectExtent l="0" t="0" r="0" b="3810"/>
            <wp:docPr id="20" name="Picture 20" descr="Macintosh HD:Users:jon:Google Drive:RPi:Jam:hc-sr04:Photos:P1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on:Google Drive:RPi:Jam:hc-sr04:Photos:P10908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FE97" w14:textId="2DBF32A2" w:rsidR="008C3AFE" w:rsidRDefault="008C3AFE" w:rsidP="00B713BE">
      <w:r>
        <w:t>Step 7: Take the last jumper lead and plug the pin into B</w:t>
      </w:r>
      <w:r w:rsidR="008336C4">
        <w:t>4</w:t>
      </w:r>
      <w:r>
        <w:t xml:space="preserve"> on the breadboard and the socket into 5V(Pin 2)</w:t>
      </w:r>
    </w:p>
    <w:p w14:paraId="56F490AE" w14:textId="1DC720E0" w:rsidR="00045720" w:rsidRDefault="008C3C8B" w:rsidP="00B713BE">
      <w:r>
        <w:rPr>
          <w:lang w:eastAsia="en-GB"/>
        </w:rPr>
        <w:drawing>
          <wp:anchor distT="0" distB="0" distL="114300" distR="114300" simplePos="0" relativeHeight="251704320" behindDoc="0" locked="0" layoutInCell="1" allowOverlap="1" wp14:anchorId="6F0CF53F" wp14:editId="55FAABDA">
            <wp:simplePos x="0" y="0"/>
            <wp:positionH relativeFrom="column">
              <wp:posOffset>3657600</wp:posOffset>
            </wp:positionH>
            <wp:positionV relativeFrom="paragraph">
              <wp:posOffset>1856740</wp:posOffset>
            </wp:positionV>
            <wp:extent cx="2399665" cy="1799590"/>
            <wp:effectExtent l="0" t="0" r="0" b="3810"/>
            <wp:wrapTight wrapText="bothSides">
              <wp:wrapPolygon edited="0">
                <wp:start x="0" y="0"/>
                <wp:lineTo x="0" y="21341"/>
                <wp:lineTo x="21263" y="21341"/>
                <wp:lineTo x="21263" y="0"/>
                <wp:lineTo x="0" y="0"/>
              </wp:wrapPolygon>
            </wp:wrapTight>
            <wp:docPr id="22" name="Picture 22" descr="Macintosh HD:Users:jon:Google Drive:RPi:Jam:hc-sr04:Photos:P1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on:Google Drive:RPi:Jam:hc-sr04:Photos:P10908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720">
        <w:rPr>
          <w:lang w:eastAsia="en-GB"/>
        </w:rPr>
        <w:drawing>
          <wp:inline distT="0" distB="0" distL="0" distR="0" wp14:anchorId="02ECB674" wp14:editId="371BC139">
            <wp:extent cx="2881196" cy="1800000"/>
            <wp:effectExtent l="0" t="0" r="0" b="3810"/>
            <wp:docPr id="11" name="Picture 11" descr="Macintosh HD:Users:jon:Desktop:Screen Shot 2017-01-08 at 12.1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n:Desktop:Screen Shot 2017-01-08 at 12.11.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drawing>
          <wp:inline distT="0" distB="0" distL="0" distR="0" wp14:anchorId="19055E61" wp14:editId="2DFE0CDB">
            <wp:extent cx="2400000" cy="1800000"/>
            <wp:effectExtent l="0" t="0" r="0" b="3810"/>
            <wp:docPr id="21" name="Picture 21" descr="Macintosh HD:Users:jon:Google Drive:RPi:Jam:hc-sr04:Photos:P1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on:Google Drive:RPi:Jam:hc-sr04:Photos:P10908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FFEF" w14:textId="60DF120F" w:rsidR="008C3C8B" w:rsidRDefault="008C3AFE" w:rsidP="00B713BE">
      <w:r>
        <w:t>Step 8: Finally</w:t>
      </w:r>
      <w:r w:rsidR="000D1FEE">
        <w:t>, plug in the HC-SR04.</w:t>
      </w:r>
      <w:r>
        <w:t xml:space="preserve"> It has 4 pins and these need to go into A</w:t>
      </w:r>
      <w:r w:rsidR="008336C4">
        <w:t>1</w:t>
      </w:r>
      <w:r>
        <w:t>, A</w:t>
      </w:r>
      <w:r w:rsidR="008336C4">
        <w:t>2</w:t>
      </w:r>
      <w:r>
        <w:t>, A</w:t>
      </w:r>
      <w:r w:rsidR="008336C4">
        <w:t>3</w:t>
      </w:r>
      <w:r>
        <w:t xml:space="preserve"> and A</w:t>
      </w:r>
      <w:r w:rsidR="008336C4">
        <w:t>4</w:t>
      </w:r>
      <w:r>
        <w:t xml:space="preserve">. The back of the sensor </w:t>
      </w:r>
      <w:r w:rsidR="00B13CCC">
        <w:t>w</w:t>
      </w:r>
      <w:r>
        <w:t>ith all the black ICs on should be facing the breadboard and the two silver sensors pointing away from the breadboard.</w:t>
      </w:r>
    </w:p>
    <w:p w14:paraId="7725474B" w14:textId="64C62BC5" w:rsidR="00492708" w:rsidRDefault="008C3AFE" w:rsidP="008C3ECA">
      <w:r w:rsidRPr="00C9145A">
        <w:rPr>
          <w:b/>
          <w:color w:val="FF0000"/>
        </w:rPr>
        <w:t>Now, no matter how confident you are that you’ve got it all right, call over a tutor and get your wiring checked.</w:t>
      </w:r>
      <w:r>
        <w:t xml:space="preserve">  Once </w:t>
      </w:r>
      <w:r w:rsidR="000D1FEE">
        <w:t>you’re given the OK</w:t>
      </w:r>
      <w:r>
        <w:t xml:space="preserve"> continue below to get programming.</w:t>
      </w:r>
    </w:p>
    <w:p w14:paraId="26A7FEA7" w14:textId="0272D5FD" w:rsidR="003450D1" w:rsidRDefault="003450D1" w:rsidP="008C3ECA"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AD3302" wp14:editId="3C698242">
                <wp:simplePos x="0" y="0"/>
                <wp:positionH relativeFrom="column">
                  <wp:posOffset>-186690</wp:posOffset>
                </wp:positionH>
                <wp:positionV relativeFrom="paragraph">
                  <wp:posOffset>320675</wp:posOffset>
                </wp:positionV>
                <wp:extent cx="3200400" cy="0"/>
                <wp:effectExtent l="19050" t="19050" r="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3F6A4" id="Straight Connector 204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pt,25.25pt" to="237.3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" strokecolor="#4579b8 [3044]" strokeweight="2.25pt"/>
            </w:pict>
          </mc:Fallback>
        </mc:AlternateContent>
      </w:r>
    </w:p>
    <w:p w14:paraId="070B3967" w14:textId="7610E5F9" w:rsidR="008C3ECA" w:rsidRPr="00E94FA6" w:rsidRDefault="008C3ECA" w:rsidP="00FA4D0E">
      <w:pPr>
        <w:pStyle w:val="Heading1"/>
        <w:rPr>
          <w:sz w:val="32"/>
          <w:szCs w:val="32"/>
        </w:rPr>
      </w:pPr>
      <w:r w:rsidRPr="00E94FA6">
        <w:rPr>
          <w:sz w:val="32"/>
          <w:szCs w:val="32"/>
        </w:rPr>
        <w:t>The program</w:t>
      </w:r>
    </w:p>
    <w:p w14:paraId="070B3969" w14:textId="2E197C03" w:rsidR="008C3ECA" w:rsidRDefault="008C3ECA" w:rsidP="0068639D">
      <w:pPr>
        <w:rPr>
          <w:color w:val="000000"/>
          <w:sz w:val="23"/>
          <w:szCs w:val="23"/>
        </w:rPr>
      </w:pPr>
      <w:r>
        <w:t>Pow</w:t>
      </w:r>
      <w:r w:rsidR="00025E9E">
        <w:t>er up your Raspberry Pi</w:t>
      </w:r>
      <w:r w:rsidR="0068639D">
        <w:t xml:space="preserve">. </w:t>
      </w:r>
      <w:r>
        <w:t xml:space="preserve">From the </w:t>
      </w:r>
      <w:r w:rsidR="0068639D">
        <w:t xml:space="preserve">desktop </w:t>
      </w:r>
      <w:r>
        <w:t>menu, select Programming - Python 3</w:t>
      </w:r>
      <w:r w:rsidR="00470EDF">
        <w:t xml:space="preserve"> (IDLE)</w:t>
      </w:r>
      <w:r>
        <w:t>.</w:t>
      </w:r>
      <w:r w:rsidRPr="00A20CCB">
        <w:rPr>
          <w:color w:val="000000"/>
          <w:sz w:val="23"/>
          <w:szCs w:val="23"/>
        </w:rPr>
        <w:t xml:space="preserve"> </w:t>
      </w:r>
      <w:r w:rsidR="00BB0872">
        <w:rPr>
          <w:color w:val="000000"/>
          <w:sz w:val="23"/>
          <w:szCs w:val="23"/>
        </w:rPr>
        <w:t>Then use File, New File</w:t>
      </w:r>
      <w:r>
        <w:rPr>
          <w:color w:val="000000"/>
          <w:sz w:val="23"/>
          <w:szCs w:val="23"/>
        </w:rPr>
        <w:t xml:space="preserve"> to create a new program.</w:t>
      </w:r>
    </w:p>
    <w:p w14:paraId="5A468015" w14:textId="1907FEAD" w:rsidR="004B5428" w:rsidRDefault="008C3ECA" w:rsidP="008C3ECA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Type in the following program</w:t>
      </w:r>
      <w:r w:rsidR="00DA03DF">
        <w:rPr>
          <w:color w:val="000000"/>
          <w:sz w:val="23"/>
          <w:szCs w:val="23"/>
        </w:rPr>
        <w:t xml:space="preserve"> then u</w:t>
      </w:r>
      <w:r>
        <w:rPr>
          <w:color w:val="000000"/>
          <w:sz w:val="23"/>
          <w:szCs w:val="23"/>
        </w:rPr>
        <w:t xml:space="preserve">se File, Save to save </w:t>
      </w:r>
      <w:r w:rsidR="00DA03DF">
        <w:rPr>
          <w:color w:val="000000"/>
          <w:sz w:val="23"/>
          <w:szCs w:val="23"/>
        </w:rPr>
        <w:t>your</w:t>
      </w:r>
      <w:r>
        <w:rPr>
          <w:color w:val="000000"/>
          <w:sz w:val="23"/>
          <w:szCs w:val="23"/>
        </w:rPr>
        <w:t xml:space="preserve"> program as </w:t>
      </w:r>
      <w:r w:rsidR="007240A9">
        <w:rPr>
          <w:color w:val="000000"/>
          <w:sz w:val="23"/>
          <w:szCs w:val="23"/>
        </w:rPr>
        <w:t xml:space="preserve">the name of your choice (don’t forget to put </w:t>
      </w:r>
      <w:r w:rsidR="004B5428" w:rsidRPr="007240A9">
        <w:rPr>
          <w:rFonts w:ascii="Courier New" w:hAnsi="Courier New" w:cs="Courier New"/>
          <w:color w:val="000000"/>
          <w:sz w:val="23"/>
          <w:szCs w:val="23"/>
        </w:rPr>
        <w:t>.py</w:t>
      </w:r>
      <w:r w:rsidR="007240A9">
        <w:rPr>
          <w:color w:val="000000"/>
          <w:sz w:val="23"/>
          <w:szCs w:val="23"/>
        </w:rPr>
        <w:t xml:space="preserve"> on the end)</w:t>
      </w:r>
      <w:r w:rsidR="009E7C94">
        <w:rPr>
          <w:color w:val="000000"/>
          <w:sz w:val="23"/>
          <w:szCs w:val="23"/>
        </w:rPr>
        <w:t xml:space="preserve"> </w:t>
      </w:r>
      <w:r w:rsidR="009E7C94">
        <w:rPr>
          <w:b/>
          <w:color w:val="000000"/>
          <w:sz w:val="23"/>
          <w:szCs w:val="23"/>
        </w:rPr>
        <w:t xml:space="preserve">in the </w:t>
      </w:r>
      <w:r w:rsidR="00DA03DF" w:rsidRPr="00FC608E">
        <w:rPr>
          <w:rFonts w:ascii="Courier New" w:hAnsi="Courier New" w:cs="Courier New"/>
          <w:b/>
          <w:color w:val="000000"/>
          <w:sz w:val="23"/>
          <w:szCs w:val="23"/>
        </w:rPr>
        <w:t>~/python</w:t>
      </w:r>
      <w:r w:rsidR="00E94FA6" w:rsidRPr="00FC608E">
        <w:rPr>
          <w:rFonts w:ascii="Courier New" w:hAnsi="Courier New" w:cs="Courier New"/>
          <w:b/>
          <w:color w:val="000000"/>
          <w:sz w:val="23"/>
          <w:szCs w:val="23"/>
        </w:rPr>
        <w:t>/</w:t>
      </w:r>
      <w:r w:rsidR="00BB0872" w:rsidRPr="00FC608E">
        <w:rPr>
          <w:rFonts w:ascii="Courier New" w:hAnsi="Courier New" w:cs="Courier New"/>
          <w:b/>
          <w:color w:val="000000"/>
          <w:sz w:val="23"/>
          <w:szCs w:val="23"/>
        </w:rPr>
        <w:t>distance</w:t>
      </w:r>
      <w:r w:rsidR="00E94FA6">
        <w:rPr>
          <w:b/>
          <w:color w:val="000000"/>
          <w:sz w:val="23"/>
          <w:szCs w:val="23"/>
        </w:rPr>
        <w:t xml:space="preserve"> folder</w:t>
      </w:r>
      <w:r w:rsidR="004B5428">
        <w:rPr>
          <w:color w:val="000000"/>
          <w:sz w:val="23"/>
          <w:szCs w:val="23"/>
        </w:rPr>
        <w:t xml:space="preserve"> and the</w:t>
      </w:r>
      <w:r w:rsidR="009E7C94">
        <w:rPr>
          <w:color w:val="000000"/>
          <w:sz w:val="23"/>
          <w:szCs w:val="23"/>
        </w:rPr>
        <w:t>n</w:t>
      </w:r>
      <w:r w:rsidR="004B5428">
        <w:rPr>
          <w:color w:val="000000"/>
          <w:sz w:val="23"/>
          <w:szCs w:val="23"/>
        </w:rPr>
        <w:t xml:space="preserve"> run it </w:t>
      </w:r>
      <w:r w:rsidR="00424DD9">
        <w:rPr>
          <w:color w:val="000000"/>
          <w:sz w:val="23"/>
          <w:szCs w:val="23"/>
        </w:rPr>
        <w:t>with</w:t>
      </w:r>
      <w:r w:rsidR="004B5428">
        <w:rPr>
          <w:color w:val="000000"/>
          <w:sz w:val="23"/>
          <w:szCs w:val="23"/>
        </w:rPr>
        <w:t xml:space="preserve"> Run men</w:t>
      </w:r>
      <w:r w:rsidR="009E7C94">
        <w:rPr>
          <w:color w:val="000000"/>
          <w:sz w:val="23"/>
          <w:szCs w:val="23"/>
        </w:rPr>
        <w:t>u, Run Module.</w:t>
      </w:r>
    </w:p>
    <w:p w14:paraId="36D24C2D" w14:textId="1476DFDB" w:rsidR="00DA03DF" w:rsidRDefault="00DA03DF" w:rsidP="00DA03DF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NB: If you really don’t want to type the program in you can use File, Open to open the already prepared </w:t>
      </w:r>
      <w:r w:rsidRPr="00FC608E">
        <w:rPr>
          <w:rFonts w:ascii="Courier New" w:hAnsi="Courier New" w:cs="Courier New"/>
          <w:color w:val="000000"/>
          <w:sz w:val="23"/>
          <w:szCs w:val="23"/>
          <w:lang w:val="en-US"/>
        </w:rPr>
        <w:t>gpiozero_DistanceSensor.py</w:t>
      </w:r>
      <w:r>
        <w:rPr>
          <w:color w:val="000000"/>
          <w:sz w:val="23"/>
          <w:szCs w:val="23"/>
        </w:rPr>
        <w:t xml:space="preserve"> program in the </w:t>
      </w:r>
      <w:r w:rsidRPr="00FC608E">
        <w:rPr>
          <w:rFonts w:ascii="Courier New" w:hAnsi="Courier New" w:cs="Courier New"/>
          <w:color w:val="000000"/>
          <w:sz w:val="23"/>
          <w:szCs w:val="23"/>
        </w:rPr>
        <w:t>~/python/distance</w:t>
      </w:r>
      <w:r>
        <w:rPr>
          <w:color w:val="000000"/>
          <w:sz w:val="23"/>
          <w:szCs w:val="23"/>
        </w:rPr>
        <w:t xml:space="preserve"> folder.</w:t>
      </w:r>
    </w:p>
    <w:p w14:paraId="26AA2FC0" w14:textId="69F6A985" w:rsidR="00DA03DF" w:rsidRDefault="00DA03DF" w:rsidP="008C3ECA">
      <w:pPr>
        <w:rPr>
          <w:color w:val="000000"/>
          <w:sz w:val="23"/>
          <w:szCs w:val="23"/>
        </w:rPr>
      </w:pPr>
    </w:p>
    <w:p w14:paraId="589154D0" w14:textId="77777777" w:rsidR="00BB0872" w:rsidRPr="00BB0872" w:rsidRDefault="00BB0872" w:rsidP="00BB0872">
      <w:pPr>
        <w:pStyle w:val="Teletype"/>
        <w:keepNext/>
      </w:pPr>
      <w:r w:rsidRPr="00BB0872">
        <w:t>#!/usr/bin/python</w:t>
      </w:r>
    </w:p>
    <w:p w14:paraId="5A6F9803" w14:textId="77777777" w:rsidR="00BB0872" w:rsidRPr="00BB0872" w:rsidRDefault="00BB0872" w:rsidP="00BB0872">
      <w:pPr>
        <w:pStyle w:val="Teletype"/>
        <w:keepNext/>
      </w:pPr>
    </w:p>
    <w:p w14:paraId="06278CE0" w14:textId="77777777" w:rsidR="00BB0872" w:rsidRPr="00BB0872" w:rsidRDefault="00BB0872" w:rsidP="00BB0872">
      <w:pPr>
        <w:pStyle w:val="Teletype"/>
        <w:keepNext/>
      </w:pPr>
      <w:r w:rsidRPr="00BB0872">
        <w:t>from gpiozero import DistanceSensor</w:t>
      </w:r>
    </w:p>
    <w:p w14:paraId="3654226D" w14:textId="77777777" w:rsidR="00BB0872" w:rsidRPr="00BB0872" w:rsidRDefault="00BB0872" w:rsidP="00BB0872">
      <w:pPr>
        <w:pStyle w:val="Teletype"/>
        <w:keepNext/>
      </w:pPr>
      <w:r w:rsidRPr="00BB0872">
        <w:t>from time import sleep</w:t>
      </w:r>
    </w:p>
    <w:p w14:paraId="54B97A26" w14:textId="77777777" w:rsidR="00BB0872" w:rsidRPr="00BB0872" w:rsidRDefault="00BB0872" w:rsidP="00BB0872">
      <w:pPr>
        <w:pStyle w:val="Teletype"/>
        <w:keepNext/>
      </w:pPr>
    </w:p>
    <w:p w14:paraId="6A8FF9BD" w14:textId="1F098910" w:rsidR="00BB0872" w:rsidRPr="00BB0872" w:rsidRDefault="00BB0872" w:rsidP="00BB0872">
      <w:pPr>
        <w:pStyle w:val="Teletype"/>
        <w:keepNext/>
      </w:pPr>
      <w:r w:rsidRPr="00BB0872">
        <w:t>sensor = DistanceSensor(e</w:t>
      </w:r>
      <w:r w:rsidR="00165338">
        <w:t>cho=21, trigger=20,</w:t>
      </w:r>
      <w:r w:rsidRPr="00BB0872">
        <w:t xml:space="preserve"> max_distance=2.0)</w:t>
      </w:r>
    </w:p>
    <w:p w14:paraId="306CC41E" w14:textId="77777777" w:rsidR="00BB0872" w:rsidRPr="00BB0872" w:rsidRDefault="00BB0872" w:rsidP="00BB0872">
      <w:pPr>
        <w:pStyle w:val="Teletype"/>
        <w:keepNext/>
      </w:pPr>
    </w:p>
    <w:p w14:paraId="57AC816C" w14:textId="77777777" w:rsidR="00BB0872" w:rsidRPr="00BB0872" w:rsidRDefault="00BB0872" w:rsidP="00BB0872">
      <w:pPr>
        <w:pStyle w:val="Teletype"/>
        <w:keepNext/>
      </w:pPr>
      <w:r w:rsidRPr="00BB0872">
        <w:t>while True:</w:t>
      </w:r>
    </w:p>
    <w:p w14:paraId="0FEDF3DD" w14:textId="77777777" w:rsidR="00BB0872" w:rsidRPr="00BB0872" w:rsidRDefault="00BB0872" w:rsidP="00BB0872">
      <w:pPr>
        <w:pStyle w:val="Teletype"/>
        <w:keepNext/>
      </w:pPr>
    </w:p>
    <w:p w14:paraId="36B120C7" w14:textId="77777777" w:rsidR="00BB0872" w:rsidRPr="00BB0872" w:rsidRDefault="00BB0872" w:rsidP="00BB0872">
      <w:pPr>
        <w:pStyle w:val="Teletype"/>
        <w:keepNext/>
      </w:pPr>
      <w:r w:rsidRPr="00BB0872">
        <w:t xml:space="preserve">  distance = sensor.distance * 100</w:t>
      </w:r>
    </w:p>
    <w:p w14:paraId="444354AD" w14:textId="77777777" w:rsidR="00BB0872" w:rsidRPr="00BB0872" w:rsidRDefault="00BB0872" w:rsidP="00BB0872">
      <w:pPr>
        <w:pStyle w:val="Teletype"/>
        <w:keepNext/>
      </w:pPr>
      <w:r w:rsidRPr="00BB0872">
        <w:t xml:space="preserve">  print("Distance : %.1f" % distance)</w:t>
      </w:r>
    </w:p>
    <w:p w14:paraId="375F3CF9" w14:textId="7928A92C" w:rsidR="00E94FA6" w:rsidRPr="00BB0872" w:rsidRDefault="00BB0872" w:rsidP="00BB0872">
      <w:pPr>
        <w:pStyle w:val="Teletype"/>
        <w:keepNext/>
      </w:pPr>
      <w:r w:rsidRPr="00BB0872">
        <w:t xml:space="preserve">  sleep(1)</w:t>
      </w:r>
    </w:p>
    <w:p w14:paraId="559B8B6A" w14:textId="5D4FEBCB" w:rsidR="00783C52" w:rsidRPr="00783C52" w:rsidRDefault="00783C52" w:rsidP="00783C52">
      <w:r>
        <w:t xml:space="preserve">What does the program do? </w:t>
      </w:r>
    </w:p>
    <w:p w14:paraId="23DB0098" w14:textId="27EEEB6E" w:rsidR="00BB0872" w:rsidRDefault="00BB0872" w:rsidP="00BB0872">
      <w:pPr>
        <w:pStyle w:val="Teletype"/>
        <w:keepNext/>
      </w:pPr>
      <w:r w:rsidRPr="00BB0872">
        <w:t>#!/usr/bin/python</w:t>
      </w:r>
    </w:p>
    <w:p w14:paraId="13CAAAEA" w14:textId="765BC738" w:rsidR="00BB0872" w:rsidRDefault="00BB0872" w:rsidP="00BB0872">
      <w:pPr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The first line is a comment </w:t>
      </w:r>
      <w:r w:rsidR="00165338">
        <w:rPr>
          <w:color w:val="000000"/>
          <w:sz w:val="23"/>
          <w:szCs w:val="23"/>
        </w:rPr>
        <w:t xml:space="preserve">(it starts with #) </w:t>
      </w:r>
      <w:r>
        <w:rPr>
          <w:color w:val="000000"/>
          <w:sz w:val="23"/>
          <w:szCs w:val="23"/>
        </w:rPr>
        <w:t>and tells the operating system what langauge the program is written in, as you will run the progam from Python yourself this is redundant (but good practice).</w:t>
      </w:r>
    </w:p>
    <w:p w14:paraId="61E5D1CC" w14:textId="77777777" w:rsidR="00BB0872" w:rsidRDefault="00BB0872" w:rsidP="00BB0872">
      <w:pPr>
        <w:pStyle w:val="Teletype"/>
        <w:keepNext/>
      </w:pPr>
      <w:r>
        <w:t>from gpiozero import DistanceSensor</w:t>
      </w:r>
    </w:p>
    <w:p w14:paraId="48AE6F80" w14:textId="77777777" w:rsidR="00BB0872" w:rsidRDefault="00BB0872" w:rsidP="00BB0872">
      <w:pPr>
        <w:pStyle w:val="Teletype"/>
        <w:keepNext/>
      </w:pPr>
      <w:r>
        <w:t>from time import sleep</w:t>
      </w:r>
    </w:p>
    <w:p w14:paraId="4A34AD36" w14:textId="76CF6362" w:rsidR="00BB0872" w:rsidRDefault="00BB0872" w:rsidP="00BB0872">
      <w:pPr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The “</w:t>
      </w:r>
      <w:r w:rsidRPr="00074902">
        <w:rPr>
          <w:rFonts w:ascii="Courier New" w:hAnsi="Courier New" w:cs="Courier New"/>
          <w:color w:val="000000"/>
          <w:sz w:val="23"/>
          <w:szCs w:val="23"/>
        </w:rPr>
        <w:t>from</w:t>
      </w:r>
      <w:r>
        <w:rPr>
          <w:color w:val="000000"/>
          <w:sz w:val="23"/>
          <w:szCs w:val="23"/>
        </w:rPr>
        <w:t>” lines tell the computer to learn about new things. Computers can learn from programs that other people have written; we call these other programs "l</w:t>
      </w:r>
      <w:r w:rsidR="00074902">
        <w:rPr>
          <w:color w:val="000000"/>
          <w:sz w:val="23"/>
          <w:szCs w:val="23"/>
        </w:rPr>
        <w:t>ibraries". Our program needs the</w:t>
      </w:r>
      <w:r>
        <w:rPr>
          <w:color w:val="000000"/>
          <w:sz w:val="23"/>
          <w:szCs w:val="23"/>
        </w:rPr>
        <w:t xml:space="preserve"> function </w:t>
      </w:r>
      <w:r w:rsidR="00074902">
        <w:rPr>
          <w:color w:val="000000"/>
          <w:sz w:val="23"/>
          <w:szCs w:val="23"/>
        </w:rPr>
        <w:t xml:space="preserve">called </w:t>
      </w:r>
      <w:r w:rsidRPr="00074902">
        <w:rPr>
          <w:rFonts w:ascii="Courier New" w:hAnsi="Courier New" w:cs="Courier New"/>
          <w:color w:val="000000"/>
          <w:sz w:val="23"/>
          <w:szCs w:val="23"/>
        </w:rPr>
        <w:t>DistanceSensor</w:t>
      </w:r>
      <w:r>
        <w:rPr>
          <w:color w:val="000000"/>
          <w:sz w:val="23"/>
          <w:szCs w:val="23"/>
        </w:rPr>
        <w:t xml:space="preserve"> from the </w:t>
      </w:r>
      <w:r w:rsidRPr="00074902">
        <w:rPr>
          <w:rFonts w:ascii="Courier New" w:hAnsi="Courier New" w:cs="Courier New"/>
          <w:color w:val="000000"/>
          <w:sz w:val="23"/>
          <w:szCs w:val="23"/>
        </w:rPr>
        <w:t>gpiozero</w:t>
      </w:r>
      <w:r>
        <w:rPr>
          <w:color w:val="000000"/>
          <w:sz w:val="23"/>
          <w:szCs w:val="23"/>
        </w:rPr>
        <w:t xml:space="preserve"> library which it will use to talk to the sensor and the function </w:t>
      </w:r>
      <w:r w:rsidRPr="00074902">
        <w:rPr>
          <w:rFonts w:ascii="Courier New" w:hAnsi="Courier New" w:cs="Courier New"/>
          <w:color w:val="000000"/>
          <w:sz w:val="23"/>
          <w:szCs w:val="23"/>
        </w:rPr>
        <w:t>sleep</w:t>
      </w:r>
      <w:r>
        <w:rPr>
          <w:color w:val="000000"/>
          <w:sz w:val="23"/>
          <w:szCs w:val="23"/>
        </w:rPr>
        <w:t xml:space="preserve"> from the </w:t>
      </w:r>
      <w:r w:rsidRPr="00074902">
        <w:rPr>
          <w:rFonts w:ascii="Courier New" w:hAnsi="Courier New" w:cs="Courier New"/>
          <w:color w:val="000000"/>
          <w:sz w:val="23"/>
          <w:szCs w:val="23"/>
        </w:rPr>
        <w:t>time</w:t>
      </w:r>
      <w:r>
        <w:rPr>
          <w:color w:val="000000"/>
          <w:sz w:val="23"/>
          <w:szCs w:val="23"/>
        </w:rPr>
        <w:t xml:space="preserve"> library so that we can insert pauses.  A function is just some code located somewhere else that we can make use of to do something.</w:t>
      </w:r>
    </w:p>
    <w:p w14:paraId="51A6DA40" w14:textId="53F5641A" w:rsidR="00BB0872" w:rsidRPr="00BB0872" w:rsidRDefault="00BB0872" w:rsidP="00BB0872">
      <w:pPr>
        <w:pStyle w:val="Teletype"/>
        <w:keepNext/>
      </w:pPr>
      <w:r w:rsidRPr="00BB0872">
        <w:t>sensor = DistanceSensor(e</w:t>
      </w:r>
      <w:r w:rsidR="00165338">
        <w:t>cho=21, trigger=20,</w:t>
      </w:r>
      <w:r w:rsidRPr="00BB0872">
        <w:t xml:space="preserve"> max_distance=2.0)</w:t>
      </w:r>
    </w:p>
    <w:p w14:paraId="090FA664" w14:textId="77777777" w:rsidR="00BB0872" w:rsidRPr="00BB0872" w:rsidRDefault="00BB0872" w:rsidP="00BB0872">
      <w:pPr>
        <w:pStyle w:val="Teletype"/>
        <w:keepNext/>
      </w:pPr>
    </w:p>
    <w:p w14:paraId="13C6C820" w14:textId="1BC660AB" w:rsidR="00BB0872" w:rsidRDefault="00BB0872" w:rsidP="00BB0872">
      <w:pPr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We then create a</w:t>
      </w:r>
      <w:r w:rsidR="00165338">
        <w:rPr>
          <w:color w:val="000000"/>
          <w:sz w:val="23"/>
          <w:szCs w:val="23"/>
        </w:rPr>
        <w:t>n</w:t>
      </w:r>
      <w:r>
        <w:rPr>
          <w:color w:val="000000"/>
          <w:sz w:val="23"/>
          <w:szCs w:val="23"/>
        </w:rPr>
        <w:t xml:space="preserve"> object </w:t>
      </w:r>
      <w:r w:rsidR="00165338">
        <w:rPr>
          <w:color w:val="000000"/>
          <w:sz w:val="23"/>
          <w:szCs w:val="23"/>
        </w:rPr>
        <w:t>we call “</w:t>
      </w:r>
      <w:r w:rsidR="00165338" w:rsidRPr="005A719B">
        <w:rPr>
          <w:rFonts w:ascii="Courier New" w:hAnsi="Courier New" w:cs="Courier New"/>
          <w:color w:val="000000"/>
          <w:sz w:val="23"/>
          <w:szCs w:val="23"/>
        </w:rPr>
        <w:t>sensor</w:t>
      </w:r>
      <w:r w:rsidR="00165338">
        <w:rPr>
          <w:color w:val="000000"/>
          <w:sz w:val="23"/>
          <w:szCs w:val="23"/>
        </w:rPr>
        <w:t xml:space="preserve">” </w:t>
      </w:r>
      <w:r>
        <w:rPr>
          <w:color w:val="000000"/>
          <w:sz w:val="23"/>
          <w:szCs w:val="23"/>
        </w:rPr>
        <w:t>using the imported function</w:t>
      </w:r>
      <w:r w:rsidR="00165338">
        <w:rPr>
          <w:color w:val="000000"/>
          <w:sz w:val="23"/>
          <w:szCs w:val="23"/>
        </w:rPr>
        <w:t xml:space="preserve"> DistanceSensor</w:t>
      </w:r>
      <w:r>
        <w:rPr>
          <w:color w:val="000000"/>
          <w:sz w:val="23"/>
          <w:szCs w:val="23"/>
        </w:rPr>
        <w:t xml:space="preserve">. </w:t>
      </w:r>
      <w:r w:rsidR="00165338">
        <w:rPr>
          <w:color w:val="000000"/>
          <w:sz w:val="23"/>
          <w:szCs w:val="23"/>
        </w:rPr>
        <w:t xml:space="preserve">The parameters that we pass </w:t>
      </w:r>
      <w:r>
        <w:rPr>
          <w:color w:val="000000"/>
          <w:sz w:val="23"/>
          <w:szCs w:val="23"/>
        </w:rPr>
        <w:t xml:space="preserve">say that the </w:t>
      </w:r>
      <w:r w:rsidR="00165338">
        <w:rPr>
          <w:color w:val="000000"/>
          <w:sz w:val="23"/>
          <w:szCs w:val="23"/>
        </w:rPr>
        <w:t>“</w:t>
      </w:r>
      <w:r w:rsidR="00165338" w:rsidRPr="005A719B">
        <w:rPr>
          <w:rFonts w:ascii="Courier New" w:hAnsi="Courier New" w:cs="Courier New"/>
          <w:color w:val="000000"/>
          <w:sz w:val="23"/>
          <w:szCs w:val="23"/>
        </w:rPr>
        <w:t>trigger</w:t>
      </w:r>
      <w:r w:rsidR="00165338">
        <w:rPr>
          <w:color w:val="000000"/>
          <w:sz w:val="23"/>
          <w:szCs w:val="23"/>
        </w:rPr>
        <w:t xml:space="preserve">” to invoke the sensor will be on GPIO pin 20; the </w:t>
      </w:r>
      <w:r>
        <w:rPr>
          <w:color w:val="000000"/>
          <w:sz w:val="23"/>
          <w:szCs w:val="23"/>
        </w:rPr>
        <w:t>“</w:t>
      </w:r>
      <w:r w:rsidRPr="005A719B">
        <w:rPr>
          <w:rFonts w:ascii="Courier New" w:hAnsi="Courier New" w:cs="Courier New"/>
          <w:color w:val="000000"/>
          <w:sz w:val="23"/>
          <w:szCs w:val="23"/>
        </w:rPr>
        <w:t>echo</w:t>
      </w:r>
      <w:r>
        <w:rPr>
          <w:color w:val="000000"/>
          <w:sz w:val="23"/>
          <w:szCs w:val="23"/>
        </w:rPr>
        <w:t>”</w:t>
      </w:r>
      <w:r w:rsidR="00165338">
        <w:rPr>
          <w:color w:val="000000"/>
          <w:sz w:val="23"/>
          <w:szCs w:val="23"/>
        </w:rPr>
        <w:t xml:space="preserve"> to listen for the reply will be on GPIO pin 21 and that the maximum distance that should be returned is 2.0 metres.</w:t>
      </w:r>
    </w:p>
    <w:p w14:paraId="2C1471B7" w14:textId="77777777" w:rsidR="009E7C94" w:rsidRDefault="009E7C94" w:rsidP="009E7C94">
      <w:pPr>
        <w:pStyle w:val="Teletype"/>
        <w:keepNext/>
      </w:pPr>
      <w:r>
        <w:t>while True:</w:t>
      </w:r>
    </w:p>
    <w:p w14:paraId="5DBCBA4F" w14:textId="5FF71A77" w:rsidR="00165338" w:rsidRDefault="00165338" w:rsidP="00165338">
      <w:pPr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This “</w:t>
      </w:r>
      <w:r w:rsidRPr="005A719B">
        <w:rPr>
          <w:rFonts w:ascii="Courier New" w:hAnsi="Courier New" w:cs="Courier New"/>
          <w:color w:val="000000"/>
          <w:sz w:val="23"/>
          <w:szCs w:val="23"/>
        </w:rPr>
        <w:t>while True:</w:t>
      </w:r>
      <w:r>
        <w:rPr>
          <w:color w:val="000000"/>
          <w:sz w:val="23"/>
          <w:szCs w:val="23"/>
        </w:rPr>
        <w:t>” tells the program to run forever in a loop.</w:t>
      </w:r>
    </w:p>
    <w:p w14:paraId="02E86323" w14:textId="77777777" w:rsidR="00165338" w:rsidRPr="00BB0872" w:rsidRDefault="00165338" w:rsidP="00165338">
      <w:pPr>
        <w:pStyle w:val="Teletype"/>
        <w:keepNext/>
      </w:pPr>
      <w:r w:rsidRPr="00BB0872">
        <w:t xml:space="preserve">  distance = sensor.distance * 100</w:t>
      </w:r>
    </w:p>
    <w:p w14:paraId="282FE3CC" w14:textId="77777777" w:rsidR="00165338" w:rsidRPr="00BB0872" w:rsidRDefault="00165338" w:rsidP="00165338">
      <w:pPr>
        <w:pStyle w:val="Teletype"/>
        <w:keepNext/>
      </w:pPr>
      <w:r w:rsidRPr="00BB0872">
        <w:t xml:space="preserve">  print("Distance : %.1f" % distance)</w:t>
      </w:r>
    </w:p>
    <w:p w14:paraId="5AB0EFB7" w14:textId="2F5D2039" w:rsidR="009E7C94" w:rsidRDefault="00165338" w:rsidP="009E7C94">
      <w:pPr>
        <w:pStyle w:val="Teletype"/>
        <w:keepNext/>
      </w:pPr>
      <w:r w:rsidRPr="00BB0872">
        <w:t xml:space="preserve">  sleep(1)</w:t>
      </w:r>
    </w:p>
    <w:p w14:paraId="424B7814" w14:textId="7235FE05" w:rsidR="00242C61" w:rsidRDefault="00165338" w:rsidP="00165338">
      <w:pPr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Then we get the current sensor reading by calling </w:t>
      </w:r>
      <w:r w:rsidRPr="005A719B">
        <w:rPr>
          <w:rFonts w:ascii="Courier New" w:hAnsi="Courier New" w:cs="Courier New"/>
          <w:color w:val="000000"/>
          <w:sz w:val="23"/>
          <w:szCs w:val="23"/>
        </w:rPr>
        <w:t>sensor.distance</w:t>
      </w:r>
      <w:r>
        <w:rPr>
          <w:color w:val="000000"/>
          <w:sz w:val="23"/>
          <w:szCs w:val="23"/>
        </w:rPr>
        <w:t>, multiply this by 100 (as the returned value is in mm); print out the value with o</w:t>
      </w:r>
      <w:r w:rsidR="005A719B">
        <w:rPr>
          <w:color w:val="000000"/>
          <w:sz w:val="23"/>
          <w:szCs w:val="23"/>
        </w:rPr>
        <w:t>nly one digit after the decimal point</w:t>
      </w:r>
      <w:r>
        <w:rPr>
          <w:color w:val="000000"/>
          <w:sz w:val="23"/>
          <w:szCs w:val="23"/>
        </w:rPr>
        <w:t>; and finally go to sleep for a second before the “</w:t>
      </w:r>
      <w:r w:rsidRPr="005A719B">
        <w:rPr>
          <w:rFonts w:ascii="Courier New" w:hAnsi="Courier New" w:cs="Courier New"/>
          <w:color w:val="000000"/>
          <w:sz w:val="23"/>
          <w:szCs w:val="23"/>
        </w:rPr>
        <w:t>while True:</w:t>
      </w:r>
      <w:r>
        <w:rPr>
          <w:color w:val="000000"/>
          <w:sz w:val="23"/>
          <w:szCs w:val="23"/>
        </w:rPr>
        <w:t>” makes us go around again.</w:t>
      </w:r>
      <w:r w:rsidR="00242C61">
        <w:rPr>
          <w:color w:val="000000"/>
          <w:sz w:val="23"/>
          <w:szCs w:val="23"/>
        </w:rPr>
        <w:t xml:space="preserve"> </w:t>
      </w:r>
    </w:p>
    <w:sectPr w:rsidR="00242C61" w:rsidSect="00A824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9D93A" w14:textId="77777777" w:rsidR="00E04EAA" w:rsidRDefault="00E04EAA" w:rsidP="00E04EAA">
      <w:pPr>
        <w:spacing w:after="0" w:line="240" w:lineRule="auto"/>
      </w:pPr>
      <w:r>
        <w:separator/>
      </w:r>
    </w:p>
  </w:endnote>
  <w:endnote w:type="continuationSeparator" w:id="0">
    <w:p w14:paraId="1002E09C" w14:textId="77777777" w:rsidR="00E04EAA" w:rsidRDefault="00E04EAA" w:rsidP="00E0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5643C" w14:textId="77777777" w:rsidR="00E04EAA" w:rsidRDefault="00E04EAA" w:rsidP="00E04EAA">
      <w:pPr>
        <w:spacing w:after="0" w:line="240" w:lineRule="auto"/>
      </w:pPr>
      <w:r>
        <w:separator/>
      </w:r>
    </w:p>
  </w:footnote>
  <w:footnote w:type="continuationSeparator" w:id="0">
    <w:p w14:paraId="45F045F3" w14:textId="77777777" w:rsidR="00E04EAA" w:rsidRDefault="00E04EAA" w:rsidP="00E04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516B"/>
    <w:multiLevelType w:val="hybridMultilevel"/>
    <w:tmpl w:val="7A22E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093B35"/>
    <w:multiLevelType w:val="hybridMultilevel"/>
    <w:tmpl w:val="C9E4A4A2"/>
    <w:lvl w:ilvl="0" w:tplc="43B4A2D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874AC8"/>
    <w:multiLevelType w:val="hybridMultilevel"/>
    <w:tmpl w:val="2B801CE0"/>
    <w:lvl w:ilvl="0" w:tplc="1E38928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B4876"/>
    <w:multiLevelType w:val="hybridMultilevel"/>
    <w:tmpl w:val="40C65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E21394"/>
    <w:multiLevelType w:val="hybridMultilevel"/>
    <w:tmpl w:val="82767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8FE"/>
    <w:rsid w:val="00025E9E"/>
    <w:rsid w:val="00032561"/>
    <w:rsid w:val="0003742B"/>
    <w:rsid w:val="00045720"/>
    <w:rsid w:val="00071503"/>
    <w:rsid w:val="00074902"/>
    <w:rsid w:val="000D1FEE"/>
    <w:rsid w:val="000D42A1"/>
    <w:rsid w:val="000F3068"/>
    <w:rsid w:val="000F72A6"/>
    <w:rsid w:val="00112BD7"/>
    <w:rsid w:val="00125B14"/>
    <w:rsid w:val="0015244E"/>
    <w:rsid w:val="00165338"/>
    <w:rsid w:val="001767EE"/>
    <w:rsid w:val="00181E1E"/>
    <w:rsid w:val="00183554"/>
    <w:rsid w:val="00191655"/>
    <w:rsid w:val="001D2616"/>
    <w:rsid w:val="001D6ADB"/>
    <w:rsid w:val="001E38EA"/>
    <w:rsid w:val="001E3B7C"/>
    <w:rsid w:val="00203BA4"/>
    <w:rsid w:val="0021140A"/>
    <w:rsid w:val="002161B2"/>
    <w:rsid w:val="0022297F"/>
    <w:rsid w:val="002347D5"/>
    <w:rsid w:val="002424BB"/>
    <w:rsid w:val="00242C61"/>
    <w:rsid w:val="00243C2A"/>
    <w:rsid w:val="0026036F"/>
    <w:rsid w:val="0029644F"/>
    <w:rsid w:val="00296484"/>
    <w:rsid w:val="002A0705"/>
    <w:rsid w:val="002A1C22"/>
    <w:rsid w:val="002A4D2A"/>
    <w:rsid w:val="002B11A8"/>
    <w:rsid w:val="002B38F8"/>
    <w:rsid w:val="002B7359"/>
    <w:rsid w:val="002C2B64"/>
    <w:rsid w:val="002C42BA"/>
    <w:rsid w:val="002C65C8"/>
    <w:rsid w:val="002E1C48"/>
    <w:rsid w:val="003046C5"/>
    <w:rsid w:val="0031133E"/>
    <w:rsid w:val="003450D1"/>
    <w:rsid w:val="00372A98"/>
    <w:rsid w:val="00386837"/>
    <w:rsid w:val="00386C24"/>
    <w:rsid w:val="003D0A53"/>
    <w:rsid w:val="003D78CF"/>
    <w:rsid w:val="003F70E5"/>
    <w:rsid w:val="00410793"/>
    <w:rsid w:val="00424DD9"/>
    <w:rsid w:val="00425FF5"/>
    <w:rsid w:val="00444A08"/>
    <w:rsid w:val="004511FD"/>
    <w:rsid w:val="004532EE"/>
    <w:rsid w:val="00464313"/>
    <w:rsid w:val="00470EDF"/>
    <w:rsid w:val="00492708"/>
    <w:rsid w:val="004A50E6"/>
    <w:rsid w:val="004B078D"/>
    <w:rsid w:val="004B5428"/>
    <w:rsid w:val="004C5FEF"/>
    <w:rsid w:val="004D27CE"/>
    <w:rsid w:val="005032DA"/>
    <w:rsid w:val="00535A8A"/>
    <w:rsid w:val="00565526"/>
    <w:rsid w:val="00573042"/>
    <w:rsid w:val="005A719B"/>
    <w:rsid w:val="005B6052"/>
    <w:rsid w:val="005C50A7"/>
    <w:rsid w:val="005C7506"/>
    <w:rsid w:val="005D03CE"/>
    <w:rsid w:val="00601423"/>
    <w:rsid w:val="006405C9"/>
    <w:rsid w:val="00641B12"/>
    <w:rsid w:val="00647F4B"/>
    <w:rsid w:val="006517B0"/>
    <w:rsid w:val="00660319"/>
    <w:rsid w:val="00662296"/>
    <w:rsid w:val="006632F9"/>
    <w:rsid w:val="006813FB"/>
    <w:rsid w:val="0068639D"/>
    <w:rsid w:val="006C4D59"/>
    <w:rsid w:val="006D22AF"/>
    <w:rsid w:val="006F0605"/>
    <w:rsid w:val="00706B34"/>
    <w:rsid w:val="007153AA"/>
    <w:rsid w:val="0071677F"/>
    <w:rsid w:val="007240A9"/>
    <w:rsid w:val="00730546"/>
    <w:rsid w:val="00757508"/>
    <w:rsid w:val="00762D86"/>
    <w:rsid w:val="00783C52"/>
    <w:rsid w:val="007C4848"/>
    <w:rsid w:val="007C5B09"/>
    <w:rsid w:val="007D4DE1"/>
    <w:rsid w:val="00821735"/>
    <w:rsid w:val="00826E76"/>
    <w:rsid w:val="008336C4"/>
    <w:rsid w:val="0087462F"/>
    <w:rsid w:val="00876435"/>
    <w:rsid w:val="00884537"/>
    <w:rsid w:val="008861F7"/>
    <w:rsid w:val="008865E4"/>
    <w:rsid w:val="00886E08"/>
    <w:rsid w:val="008A6D39"/>
    <w:rsid w:val="008C1F1E"/>
    <w:rsid w:val="008C3AFE"/>
    <w:rsid w:val="008C3C8B"/>
    <w:rsid w:val="008C3ECA"/>
    <w:rsid w:val="008E2590"/>
    <w:rsid w:val="008E5F02"/>
    <w:rsid w:val="008F3329"/>
    <w:rsid w:val="00916CF3"/>
    <w:rsid w:val="009255C9"/>
    <w:rsid w:val="00934A9E"/>
    <w:rsid w:val="00972A5E"/>
    <w:rsid w:val="009861FF"/>
    <w:rsid w:val="00990183"/>
    <w:rsid w:val="009E7C94"/>
    <w:rsid w:val="00A10B34"/>
    <w:rsid w:val="00A20CCB"/>
    <w:rsid w:val="00A76C43"/>
    <w:rsid w:val="00A82439"/>
    <w:rsid w:val="00AC1CE7"/>
    <w:rsid w:val="00AC1EC5"/>
    <w:rsid w:val="00AD0457"/>
    <w:rsid w:val="00AD235D"/>
    <w:rsid w:val="00AE2B94"/>
    <w:rsid w:val="00AE31CF"/>
    <w:rsid w:val="00B01E34"/>
    <w:rsid w:val="00B138FE"/>
    <w:rsid w:val="00B13CCC"/>
    <w:rsid w:val="00B2777E"/>
    <w:rsid w:val="00B3331B"/>
    <w:rsid w:val="00B4659A"/>
    <w:rsid w:val="00B52732"/>
    <w:rsid w:val="00B52B4A"/>
    <w:rsid w:val="00B57B78"/>
    <w:rsid w:val="00B67DAC"/>
    <w:rsid w:val="00B713BE"/>
    <w:rsid w:val="00B75C83"/>
    <w:rsid w:val="00B93000"/>
    <w:rsid w:val="00BA0910"/>
    <w:rsid w:val="00BA15EF"/>
    <w:rsid w:val="00BB0872"/>
    <w:rsid w:val="00BB0F28"/>
    <w:rsid w:val="00BC1D16"/>
    <w:rsid w:val="00BE3D9E"/>
    <w:rsid w:val="00C1548D"/>
    <w:rsid w:val="00C437CC"/>
    <w:rsid w:val="00C9145A"/>
    <w:rsid w:val="00CA68F2"/>
    <w:rsid w:val="00CB4157"/>
    <w:rsid w:val="00CD3BCA"/>
    <w:rsid w:val="00CD7AB9"/>
    <w:rsid w:val="00D10377"/>
    <w:rsid w:val="00D57C50"/>
    <w:rsid w:val="00D6455B"/>
    <w:rsid w:val="00D65529"/>
    <w:rsid w:val="00DA03DF"/>
    <w:rsid w:val="00DA5EDD"/>
    <w:rsid w:val="00DA7509"/>
    <w:rsid w:val="00DF5F11"/>
    <w:rsid w:val="00E04EAA"/>
    <w:rsid w:val="00E15E70"/>
    <w:rsid w:val="00E16442"/>
    <w:rsid w:val="00E266F0"/>
    <w:rsid w:val="00E50032"/>
    <w:rsid w:val="00E640DB"/>
    <w:rsid w:val="00E679BE"/>
    <w:rsid w:val="00E83B42"/>
    <w:rsid w:val="00E87FFC"/>
    <w:rsid w:val="00E93CDB"/>
    <w:rsid w:val="00E94FA6"/>
    <w:rsid w:val="00E975E1"/>
    <w:rsid w:val="00EB37F9"/>
    <w:rsid w:val="00EB7C64"/>
    <w:rsid w:val="00EC1118"/>
    <w:rsid w:val="00ED3564"/>
    <w:rsid w:val="00ED5047"/>
    <w:rsid w:val="00ED6D24"/>
    <w:rsid w:val="00EF788D"/>
    <w:rsid w:val="00F24ABE"/>
    <w:rsid w:val="00F3401E"/>
    <w:rsid w:val="00F37110"/>
    <w:rsid w:val="00F718AF"/>
    <w:rsid w:val="00F72523"/>
    <w:rsid w:val="00F74E18"/>
    <w:rsid w:val="00F75F2B"/>
    <w:rsid w:val="00FA144F"/>
    <w:rsid w:val="00FA4D0E"/>
    <w:rsid w:val="00FB4A43"/>
    <w:rsid w:val="00FC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0B393A"/>
  <w15:docId w15:val="{B4F1E565-8868-4CCE-9A3C-CAA6A94C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52732"/>
    <w:rPr>
      <w:rFonts w:ascii="Arial" w:hAnsi="Arial" w:cs="Arial"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A9E"/>
    <w:pPr>
      <w:pBdr>
        <w:top w:val="single" w:sz="4" w:space="1" w:color="auto"/>
      </w:pBdr>
      <w:spacing w:before="3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052"/>
    <w:pPr>
      <w:keepNext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439"/>
    <w:pPr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2732"/>
    <w:pPr>
      <w:spacing w:after="300" w:line="240" w:lineRule="auto"/>
      <w:contextualSpacing/>
    </w:pPr>
    <w:rPr>
      <w:rFonts w:eastAsiaTheme="majorEastAsia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2732"/>
    <w:rPr>
      <w:rFonts w:ascii="Arial" w:eastAsiaTheme="majorEastAsia" w:hAnsi="Arial" w:cs="Arial"/>
      <w:b/>
      <w:noProof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732"/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52732"/>
    <w:rPr>
      <w:rFonts w:ascii="Arial" w:hAnsi="Arial" w:cs="Arial"/>
      <w:noProof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34A9E"/>
    <w:rPr>
      <w:rFonts w:ascii="Arial" w:hAnsi="Arial" w:cs="Arial"/>
      <w:noProof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B6052"/>
    <w:rPr>
      <w:rFonts w:ascii="Arial" w:hAnsi="Arial" w:cs="Arial"/>
      <w:b/>
      <w:noProof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2439"/>
    <w:rPr>
      <w:rFonts w:ascii="Arial" w:hAnsi="Arial" w:cs="Arial"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B138FE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26E76"/>
    <w:rPr>
      <w:color w:val="0000FF" w:themeColor="hyperlink"/>
      <w:u w:val="single"/>
    </w:rPr>
  </w:style>
  <w:style w:type="paragraph" w:customStyle="1" w:styleId="Teletype">
    <w:name w:val="Teletype"/>
    <w:basedOn w:val="Normal"/>
    <w:qFormat/>
    <w:rsid w:val="00821735"/>
    <w:pPr>
      <w:shd w:val="clear" w:color="auto" w:fill="B8CCE4" w:themeFill="accent1" w:themeFillTint="66"/>
      <w:spacing w:line="240" w:lineRule="auto"/>
      <w:contextualSpacing/>
    </w:pPr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110"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59"/>
    <w:rsid w:val="004B0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otype">
    <w:name w:val="Monotype"/>
    <w:basedOn w:val="Normal"/>
    <w:link w:val="MonotypeChar"/>
    <w:qFormat/>
    <w:rsid w:val="00B75C83"/>
    <w:rPr>
      <w:rFonts w:ascii="Courier New" w:hAnsi="Courier New" w:cs="Courier New"/>
      <w:b/>
    </w:rPr>
  </w:style>
  <w:style w:type="character" w:customStyle="1" w:styleId="MonotypeChar">
    <w:name w:val="Monotype Char"/>
    <w:basedOn w:val="DefaultParagraphFont"/>
    <w:link w:val="Monotype"/>
    <w:rsid w:val="00B75C83"/>
    <w:rPr>
      <w:rFonts w:ascii="Courier New" w:hAnsi="Courier New" w:cs="Courier New"/>
      <w:b/>
      <w:noProof/>
      <w:sz w:val="24"/>
      <w:szCs w:val="24"/>
    </w:rPr>
  </w:style>
  <w:style w:type="paragraph" w:styleId="NoSpacing">
    <w:name w:val="No Spacing"/>
    <w:uiPriority w:val="1"/>
    <w:qFormat/>
    <w:rsid w:val="00D65529"/>
    <w:pPr>
      <w:spacing w:after="0" w:line="240" w:lineRule="auto"/>
    </w:pPr>
    <w:rPr>
      <w:rFonts w:ascii="Arial" w:hAnsi="Arial" w:cs="Arial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04E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EAA"/>
    <w:rPr>
      <w:rFonts w:ascii="Arial" w:hAnsi="Arial" w:cs="Arial"/>
      <w:noProof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4E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EAA"/>
    <w:rPr>
      <w:rFonts w:ascii="Arial" w:hAnsi="Arial" w:cs="Arial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cotswoldjam.or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_000\Documents\cjam\cjam-tutorial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7C24B-995E-44DA-A6C1-1E9430ED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cjam-tutorial-template.dotx</Template>
  <TotalTime>4030</TotalTime>
  <Pages>4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Oakley</dc:creator>
  <cp:keywords/>
  <dc:description/>
  <cp:lastModifiedBy>Andrew Oakley</cp:lastModifiedBy>
  <cp:revision>69</cp:revision>
  <cp:lastPrinted>2016-11-24T13:34:00Z</cp:lastPrinted>
  <dcterms:created xsi:type="dcterms:W3CDTF">2016-10-22T10:56:00Z</dcterms:created>
  <dcterms:modified xsi:type="dcterms:W3CDTF">2017-01-27T23:46:00Z</dcterms:modified>
</cp:coreProperties>
</file>